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9"/>
        <w:gridCol w:w="4572"/>
      </w:tblGrid>
      <w:tr w:rsidR="00E97E5F" w:rsidRPr="00414826" w:rsidTr="00B762B6">
        <w:tc>
          <w:tcPr>
            <w:tcW w:w="4499" w:type="dxa"/>
          </w:tcPr>
          <w:p w:rsidR="00E97E5F" w:rsidRPr="00414826" w:rsidRDefault="00E97E5F" w:rsidP="003E53DF">
            <w:pPr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4572" w:type="dxa"/>
          </w:tcPr>
          <w:p w:rsidR="00CD1E0C" w:rsidRPr="00E97E5F" w:rsidRDefault="00CD1E0C" w:rsidP="00CD1E0C">
            <w:pPr>
              <w:pStyle w:val="ad"/>
              <w:ind w:left="1446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Приложение к приказу Департамента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науки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Ивановской области</w:t>
            </w:r>
          </w:p>
          <w:p w:rsidR="00CD1E0C" w:rsidRPr="00E97E5F" w:rsidRDefault="00CD1E0C" w:rsidP="00CD1E0C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№ 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-о</w:t>
            </w:r>
          </w:p>
          <w:p w:rsidR="00E97E5F" w:rsidRPr="00414826" w:rsidRDefault="00E97E5F" w:rsidP="00015B5A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97E5F" w:rsidRPr="00414826" w:rsidRDefault="00E97E5F" w:rsidP="003E53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71"/>
      </w:tblGrid>
      <w:tr w:rsidR="003E53DF" w:rsidRPr="00414826" w:rsidTr="0044775F"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47736A" w:rsidRPr="00414826" w:rsidRDefault="0047736A" w:rsidP="0047736A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  <w:sz w:val="28"/>
              </w:rPr>
            </w:pPr>
            <w:r w:rsidRPr="00414826">
              <w:rPr>
                <w:rFonts w:ascii="Times New Roman" w:hAnsi="Times New Roman" w:cs="Times New Roman"/>
                <w:b/>
                <w:color w:val="auto"/>
                <w:sz w:val="28"/>
              </w:rPr>
              <w:t>П Р А В И Л А</w:t>
            </w:r>
          </w:p>
          <w:p w:rsidR="00B616C8" w:rsidRPr="00414826" w:rsidRDefault="00B616C8" w:rsidP="003B070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  <w:sz w:val="28"/>
              </w:rPr>
            </w:pPr>
            <w:r w:rsidRPr="00414826">
              <w:rPr>
                <w:rFonts w:ascii="Times New Roman" w:hAnsi="Times New Roman" w:cs="Times New Roman"/>
                <w:b/>
                <w:color w:val="auto"/>
                <w:sz w:val="28"/>
              </w:rPr>
              <w:t xml:space="preserve">заполнения бланков </w:t>
            </w:r>
            <w:r w:rsidR="000B1292" w:rsidRPr="00414826">
              <w:rPr>
                <w:rFonts w:ascii="Times New Roman" w:hAnsi="Times New Roman" w:cs="Times New Roman"/>
                <w:b/>
                <w:color w:val="auto"/>
                <w:sz w:val="28"/>
              </w:rPr>
              <w:t xml:space="preserve">единого государственного экзамена </w:t>
            </w:r>
          </w:p>
          <w:p w:rsidR="003E53DF" w:rsidRPr="00414826" w:rsidRDefault="000B1292" w:rsidP="006B1F87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414826">
              <w:rPr>
                <w:rFonts w:ascii="Times New Roman" w:hAnsi="Times New Roman" w:cs="Times New Roman"/>
                <w:b/>
                <w:color w:val="auto"/>
                <w:sz w:val="28"/>
              </w:rPr>
              <w:t>в 20</w:t>
            </w:r>
            <w:r w:rsidR="003B0703" w:rsidRPr="00414826">
              <w:rPr>
                <w:rFonts w:ascii="Times New Roman" w:hAnsi="Times New Roman" w:cs="Times New Roman"/>
                <w:b/>
                <w:color w:val="auto"/>
                <w:sz w:val="28"/>
              </w:rPr>
              <w:t>2</w:t>
            </w:r>
            <w:r w:rsidR="00332832">
              <w:rPr>
                <w:rFonts w:ascii="Times New Roman" w:hAnsi="Times New Roman" w:cs="Times New Roman"/>
                <w:b/>
                <w:color w:val="auto"/>
                <w:sz w:val="28"/>
              </w:rPr>
              <w:t>4</w:t>
            </w:r>
            <w:r w:rsidRPr="00414826">
              <w:rPr>
                <w:rFonts w:ascii="Times New Roman" w:hAnsi="Times New Roman" w:cs="Times New Roman"/>
                <w:b/>
                <w:color w:val="auto"/>
                <w:sz w:val="28"/>
              </w:rPr>
              <w:t xml:space="preserve"> году</w:t>
            </w:r>
          </w:p>
        </w:tc>
      </w:tr>
    </w:tbl>
    <w:p w:rsidR="0044775F" w:rsidRPr="00414826" w:rsidRDefault="0044775F" w:rsidP="009A7E9D">
      <w:pPr>
        <w:spacing w:after="0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44775F" w:rsidRPr="00414826" w:rsidTr="00F46C7E">
        <w:trPr>
          <w:trHeight w:val="1984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44775F" w:rsidRPr="00414826" w:rsidRDefault="0044775F" w:rsidP="006710AE">
            <w:pPr>
              <w:pStyle w:val="ad"/>
              <w:numPr>
                <w:ilvl w:val="0"/>
                <w:numId w:val="8"/>
              </w:numPr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b/>
                <w:sz w:val="28"/>
              </w:rPr>
              <w:t>Введение</w:t>
            </w:r>
          </w:p>
          <w:p w:rsidR="0076098C" w:rsidRPr="00414826" w:rsidRDefault="0044775F" w:rsidP="0044775F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Настоящие правила предназначены для участников </w:t>
            </w:r>
            <w:r w:rsidR="008314B9" w:rsidRPr="00414826">
              <w:rPr>
                <w:rFonts w:ascii="Times New Roman" w:hAnsi="Times New Roman" w:cs="Times New Roman"/>
                <w:sz w:val="28"/>
                <w:szCs w:val="28"/>
              </w:rPr>
              <w:t>экзаменов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, а</w:t>
            </w:r>
            <w:r w:rsidR="006613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также для организаторов пунктов проведения экзаменов (далее – ППЭ), </w:t>
            </w:r>
            <w:r w:rsidR="00922827"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проводящих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инструктаж участников </w:t>
            </w:r>
            <w:r w:rsidR="008314B9" w:rsidRPr="00414826">
              <w:rPr>
                <w:rFonts w:ascii="Times New Roman" w:hAnsi="Times New Roman" w:cs="Times New Roman"/>
                <w:sz w:val="28"/>
                <w:szCs w:val="28"/>
              </w:rPr>
              <w:t>экзаменов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6613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день проведения </w:t>
            </w:r>
            <w:r w:rsidR="008314B9"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единого государственного экзамена (далее –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ЕГЭ</w:t>
            </w:r>
            <w:r w:rsidR="008314B9"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</w:p>
          <w:p w:rsidR="00661399" w:rsidRDefault="0044775F" w:rsidP="0044775F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613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целях обеспечения единых условий для всех участников </w:t>
            </w:r>
            <w:r w:rsidR="008314B9" w:rsidRPr="00414826">
              <w:rPr>
                <w:rFonts w:ascii="Times New Roman" w:hAnsi="Times New Roman" w:cs="Times New Roman"/>
                <w:sz w:val="28"/>
                <w:szCs w:val="28"/>
              </w:rPr>
              <w:t>экзаменов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при проведении и</w:t>
            </w:r>
            <w:r w:rsidR="004820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обработке результатов ЕГЭ используются унифицированные экзаменационные материалы (далее – ЭМ), которые состоят из контрольных измерительных материалов (далее – КИМ) и</w:t>
            </w:r>
            <w:r w:rsidR="006613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бланков ЕГЭ: бланк</w:t>
            </w:r>
            <w:r w:rsidR="0066139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регистрации, бланк</w:t>
            </w:r>
            <w:r w:rsidR="0066139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ответов №</w:t>
            </w:r>
            <w:r w:rsidR="004820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1, предназначенн</w:t>
            </w:r>
            <w:r w:rsidR="00661399"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для внесения кратких ответов, бланк</w:t>
            </w:r>
            <w:r w:rsidR="0066139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4820D5">
              <w:rPr>
                <w:rFonts w:ascii="Times New Roman" w:hAnsi="Times New Roman" w:cs="Times New Roman"/>
                <w:sz w:val="28"/>
                <w:szCs w:val="28"/>
              </w:rPr>
              <w:t xml:space="preserve"> ответов №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A39AE"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(лист</w:t>
            </w:r>
            <w:r w:rsidR="004820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39AE" w:rsidRPr="00414826">
              <w:rPr>
                <w:rFonts w:ascii="Times New Roman" w:hAnsi="Times New Roman" w:cs="Times New Roman"/>
                <w:sz w:val="28"/>
                <w:szCs w:val="28"/>
              </w:rPr>
              <w:t>1 и лист 2)</w:t>
            </w:r>
            <w:r w:rsidR="00FF3FEC" w:rsidRPr="0041482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FF3FEC" w:rsidRPr="00414826">
              <w:t xml:space="preserve"> </w:t>
            </w:r>
            <w:r w:rsidR="00FF3FEC" w:rsidRPr="00414826">
              <w:rPr>
                <w:rFonts w:ascii="Times New Roman" w:hAnsi="Times New Roman" w:cs="Times New Roman"/>
                <w:sz w:val="28"/>
                <w:szCs w:val="28"/>
              </w:rPr>
              <w:t>дополнительного бланка ответов № 2</w:t>
            </w:r>
            <w:r w:rsidR="00071730"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(при </w:t>
            </w:r>
            <w:r w:rsidR="00CF1D7C">
              <w:rPr>
                <w:rFonts w:ascii="Times New Roman" w:hAnsi="Times New Roman" w:cs="Times New Roman"/>
                <w:sz w:val="28"/>
                <w:szCs w:val="28"/>
              </w:rPr>
              <w:t>необходимости</w:t>
            </w:r>
            <w:r w:rsidR="00071730" w:rsidRPr="0041482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, предназначенн</w:t>
            </w:r>
            <w:r w:rsidR="00661399">
              <w:rPr>
                <w:rFonts w:ascii="Times New Roman" w:hAnsi="Times New Roman" w:cs="Times New Roman"/>
                <w:sz w:val="28"/>
                <w:szCs w:val="28"/>
              </w:rPr>
              <w:t>ых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для внесения развернутых ответов</w:t>
            </w:r>
            <w:r w:rsidR="00BA7137" w:rsidRPr="004148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4775F" w:rsidRPr="00414826" w:rsidRDefault="00661399" w:rsidP="00661399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399">
              <w:rPr>
                <w:rFonts w:ascii="Times New Roman" w:hAnsi="Times New Roman" w:cs="Times New Roman"/>
                <w:sz w:val="28"/>
                <w:szCs w:val="28"/>
              </w:rPr>
              <w:t>При проведении ЕГЭ по математике базового уровня комплект бланков ЕГЭ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399">
              <w:rPr>
                <w:rFonts w:ascii="Times New Roman" w:hAnsi="Times New Roman" w:cs="Times New Roman"/>
                <w:sz w:val="28"/>
                <w:szCs w:val="28"/>
              </w:rPr>
              <w:t>включает в себя только бланк регистрации и бланк ответов №</w:t>
            </w:r>
            <w:r w:rsidR="004820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39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</w:t>
            </w:r>
            <w:r w:rsidR="00962FEA" w:rsidRPr="00661399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проведения ЕГЭ</w:t>
            </w:r>
            <w:r w:rsidR="003904EC" w:rsidRPr="006613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82BA0" w:rsidRPr="00661399">
              <w:rPr>
                <w:rFonts w:ascii="Times New Roman" w:hAnsi="Times New Roman" w:cs="Times New Roman"/>
                <w:sz w:val="28"/>
                <w:szCs w:val="28"/>
              </w:rPr>
              <w:t xml:space="preserve">по иностранным языкам </w:t>
            </w:r>
            <w:r w:rsidR="003904EC" w:rsidRPr="0066139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CF1D7C">
              <w:rPr>
                <w:rFonts w:ascii="Times New Roman" w:hAnsi="Times New Roman" w:cs="Times New Roman"/>
                <w:sz w:val="28"/>
                <w:szCs w:val="28"/>
              </w:rPr>
              <w:t>устная часть</w:t>
            </w:r>
            <w:r w:rsidR="003904EC" w:rsidRPr="0066139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962FEA" w:rsidRPr="006613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653CF" w:rsidRPr="00661399">
              <w:rPr>
                <w:rFonts w:ascii="Times New Roman" w:hAnsi="Times New Roman" w:cs="Times New Roman"/>
                <w:sz w:val="28"/>
                <w:szCs w:val="28"/>
              </w:rPr>
              <w:t xml:space="preserve">и информатике в компьютерной форме (далее – КЕГЭ) </w:t>
            </w:r>
            <w:r w:rsidR="00D32E9E">
              <w:rPr>
                <w:rFonts w:ascii="Times New Roman" w:hAnsi="Times New Roman" w:cs="Times New Roman"/>
                <w:sz w:val="28"/>
                <w:szCs w:val="28"/>
              </w:rPr>
              <w:t xml:space="preserve">комплект бланков </w:t>
            </w:r>
            <w:r w:rsidRPr="00661399">
              <w:rPr>
                <w:rFonts w:ascii="Times New Roman" w:hAnsi="Times New Roman" w:cs="Times New Roman"/>
                <w:sz w:val="28"/>
                <w:szCs w:val="28"/>
              </w:rPr>
              <w:t xml:space="preserve">включает </w:t>
            </w:r>
            <w:r w:rsidR="00962FEA" w:rsidRPr="00661399">
              <w:rPr>
                <w:rFonts w:ascii="Times New Roman" w:hAnsi="Times New Roman" w:cs="Times New Roman"/>
                <w:sz w:val="28"/>
                <w:szCs w:val="28"/>
              </w:rPr>
              <w:t>только бланк регистрации</w:t>
            </w:r>
            <w:r w:rsidR="001C04E2" w:rsidRPr="0066139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4775F" w:rsidRPr="00414826" w:rsidRDefault="0044775F" w:rsidP="0044775F">
            <w:pPr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Бланки ЕГЭ являются машиночитаемыми формами, подлежащими автоматизированной обработке аппаратно-программным комплексом. В</w:t>
            </w:r>
            <w:r w:rsidR="004820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процессе автоматизированной обработки бланков</w:t>
            </w:r>
            <w:r w:rsidR="00661399">
              <w:rPr>
                <w:rFonts w:ascii="Times New Roman" w:hAnsi="Times New Roman" w:cs="Times New Roman"/>
                <w:sz w:val="28"/>
                <w:szCs w:val="28"/>
              </w:rPr>
              <w:t xml:space="preserve"> ЕГЭ</w:t>
            </w:r>
            <w:r w:rsidR="004820D5">
              <w:rPr>
                <w:rFonts w:ascii="Times New Roman" w:hAnsi="Times New Roman" w:cs="Times New Roman"/>
                <w:sz w:val="28"/>
                <w:szCs w:val="28"/>
              </w:rPr>
              <w:t xml:space="preserve"> внесенная в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поля бланков</w:t>
            </w:r>
            <w:r w:rsidR="00661399">
              <w:rPr>
                <w:rFonts w:ascii="Times New Roman" w:hAnsi="Times New Roman" w:cs="Times New Roman"/>
                <w:sz w:val="28"/>
                <w:szCs w:val="28"/>
              </w:rPr>
              <w:t xml:space="preserve"> ЕГЭ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информация преобразуется в</w:t>
            </w:r>
            <w:r w:rsidR="006613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текст</w:t>
            </w:r>
            <w:r w:rsidR="00661399"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посредством </w:t>
            </w:r>
            <w:r w:rsidR="001F6EF6" w:rsidRPr="004A7A74">
              <w:rPr>
                <w:rFonts w:ascii="Times New Roman" w:hAnsi="Times New Roman" w:cs="Times New Roman"/>
                <w:sz w:val="28"/>
                <w:szCs w:val="28"/>
              </w:rPr>
              <w:t>специальных аппаратно-</w:t>
            </w:r>
            <w:r w:rsidR="00661399" w:rsidRPr="004A7A74">
              <w:rPr>
                <w:rFonts w:ascii="Times New Roman" w:hAnsi="Times New Roman" w:cs="Times New Roman"/>
                <w:sz w:val="28"/>
                <w:szCs w:val="28"/>
              </w:rPr>
              <w:t>программных средств</w:t>
            </w:r>
            <w:r w:rsidRPr="004A7A7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4775F" w:rsidRPr="00414826" w:rsidRDefault="0044775F" w:rsidP="00333B07">
            <w:pPr>
              <w:pStyle w:val="ad"/>
              <w:numPr>
                <w:ilvl w:val="0"/>
                <w:numId w:val="8"/>
              </w:numPr>
              <w:spacing w:before="240"/>
              <w:ind w:left="714" w:hanging="3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бланков ЕГЭ</w:t>
            </w:r>
          </w:p>
          <w:p w:rsidR="0044775F" w:rsidRPr="00414826" w:rsidRDefault="0044775F" w:rsidP="004B19EE">
            <w:pPr>
              <w:spacing w:before="240" w:line="360" w:lineRule="auto"/>
              <w:ind w:firstLine="7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>2.1.</w:t>
            </w: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Бланк регистрации</w:t>
            </w:r>
          </w:p>
          <w:p w:rsidR="00824403" w:rsidRPr="00824403" w:rsidRDefault="00824403" w:rsidP="00824403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 xml:space="preserve">Черно-белый бланк </w:t>
            </w:r>
            <w:r w:rsidR="00415765">
              <w:rPr>
                <w:rFonts w:ascii="Times New Roman" w:hAnsi="Times New Roman" w:cs="Times New Roman"/>
                <w:sz w:val="28"/>
                <w:szCs w:val="28"/>
              </w:rPr>
              <w:t xml:space="preserve">регистрации 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является машиночитаемой формой и состоит из трех частей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верхней, средней и нижней. На бланке регистрации расположены реперные метки.</w:t>
            </w:r>
          </w:p>
          <w:p w:rsidR="00824403" w:rsidRPr="00824403" w:rsidRDefault="00824403" w:rsidP="00824403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В верхней части бланка регистрации расположен</w:t>
            </w:r>
            <w:r w:rsidR="00442B3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42B33">
              <w:rPr>
                <w:rFonts w:ascii="Times New Roman" w:hAnsi="Times New Roman" w:cs="Times New Roman"/>
                <w:sz w:val="28"/>
                <w:szCs w:val="28"/>
              </w:rPr>
              <w:t>надпись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 xml:space="preserve"> «Едины</w:t>
            </w:r>
            <w:r w:rsidR="00442B33">
              <w:rPr>
                <w:rFonts w:ascii="Times New Roman" w:hAnsi="Times New Roman" w:cs="Times New Roman"/>
                <w:sz w:val="28"/>
                <w:szCs w:val="28"/>
              </w:rPr>
              <w:t>й государственный экзам</w:t>
            </w:r>
            <w:r w:rsidR="001F6EF6">
              <w:rPr>
                <w:rFonts w:ascii="Times New Roman" w:hAnsi="Times New Roman" w:cs="Times New Roman"/>
                <w:sz w:val="28"/>
                <w:szCs w:val="28"/>
              </w:rPr>
              <w:t>ен – 2024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»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назва</w:t>
            </w:r>
            <w:r w:rsidR="000425FD">
              <w:rPr>
                <w:rFonts w:ascii="Times New Roman" w:hAnsi="Times New Roman" w:cs="Times New Roman"/>
                <w:sz w:val="28"/>
                <w:szCs w:val="28"/>
              </w:rPr>
              <w:t>ние бланка «Бланк регистрации».</w:t>
            </w:r>
          </w:p>
          <w:p w:rsidR="00824403" w:rsidRPr="00824403" w:rsidRDefault="00824403" w:rsidP="00824403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 xml:space="preserve">Здесь же расположены: вертикальный </w:t>
            </w:r>
            <w:proofErr w:type="spellStart"/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штрихкод</w:t>
            </w:r>
            <w:proofErr w:type="spellEnd"/>
            <w:r w:rsidRPr="00824403">
              <w:rPr>
                <w:rFonts w:ascii="Times New Roman" w:hAnsi="Times New Roman" w:cs="Times New Roman"/>
                <w:sz w:val="28"/>
                <w:szCs w:val="28"/>
              </w:rPr>
              <w:t xml:space="preserve">, горизонтальный </w:t>
            </w:r>
            <w:proofErr w:type="spellStart"/>
            <w:r w:rsidRPr="008244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штрихкод</w:t>
            </w:r>
            <w:proofErr w:type="spellEnd"/>
            <w:r w:rsidRPr="00824403">
              <w:rPr>
                <w:rFonts w:ascii="Times New Roman" w:hAnsi="Times New Roman" w:cs="Times New Roman"/>
                <w:sz w:val="28"/>
                <w:szCs w:val="28"/>
              </w:rPr>
              <w:t xml:space="preserve"> и его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цифровое значение, QR-код. В этой же части бланка регистрации даны образцы написания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букв, цифр и символов, используемых для заполнения участником экзаменов следующих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полей бланка регистрации:</w:t>
            </w:r>
          </w:p>
          <w:p w:rsidR="00824403" w:rsidRPr="008908F7" w:rsidRDefault="00824403" w:rsidP="000747C3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08F7">
              <w:rPr>
                <w:rFonts w:ascii="Times New Roman" w:hAnsi="Times New Roman" w:cs="Times New Roman"/>
                <w:sz w:val="28"/>
                <w:szCs w:val="28"/>
              </w:rPr>
              <w:t>код образовательной организации;</w:t>
            </w:r>
          </w:p>
          <w:p w:rsidR="00824403" w:rsidRPr="008908F7" w:rsidRDefault="00824403" w:rsidP="000747C3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08F7">
              <w:rPr>
                <w:rFonts w:ascii="Times New Roman" w:hAnsi="Times New Roman" w:cs="Times New Roman"/>
                <w:sz w:val="28"/>
                <w:szCs w:val="28"/>
              </w:rPr>
              <w:t>номер и буква класса;</w:t>
            </w:r>
          </w:p>
          <w:p w:rsidR="00824403" w:rsidRPr="008908F7" w:rsidRDefault="00824403" w:rsidP="000747C3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08F7">
              <w:rPr>
                <w:rFonts w:ascii="Times New Roman" w:hAnsi="Times New Roman" w:cs="Times New Roman"/>
                <w:sz w:val="28"/>
                <w:szCs w:val="28"/>
              </w:rPr>
              <w:t>номер аудитории.</w:t>
            </w:r>
          </w:p>
          <w:p w:rsidR="00D0487D" w:rsidRDefault="003A5770" w:rsidP="00824403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 xml:space="preserve">В верхней части бланка регистрации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также 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расположен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 п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оля</w:t>
            </w:r>
            <w:r w:rsidR="00D0487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D0487D" w:rsidRDefault="00D0487D" w:rsidP="000747C3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код региона;</w:t>
            </w:r>
          </w:p>
          <w:p w:rsidR="00D0487D" w:rsidRDefault="00D0487D" w:rsidP="000747C3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код ППЭ;</w:t>
            </w:r>
          </w:p>
          <w:p w:rsidR="00D0487D" w:rsidRDefault="00D0487D" w:rsidP="000747C3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код предмета;</w:t>
            </w:r>
          </w:p>
          <w:p w:rsidR="00D0487D" w:rsidRDefault="00D0487D" w:rsidP="000747C3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предмета;</w:t>
            </w:r>
          </w:p>
          <w:p w:rsidR="00F43567" w:rsidRDefault="00D0487D" w:rsidP="000747C3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3A5770" w:rsidRPr="00824403">
              <w:rPr>
                <w:rFonts w:ascii="Times New Roman" w:hAnsi="Times New Roman" w:cs="Times New Roman"/>
                <w:sz w:val="28"/>
                <w:szCs w:val="28"/>
              </w:rPr>
              <w:t>ата</w:t>
            </w:r>
            <w:r w:rsidR="003A57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проведения ЕГЭ;</w:t>
            </w:r>
          </w:p>
          <w:p w:rsidR="00824403" w:rsidRPr="00F43567" w:rsidRDefault="00F43567" w:rsidP="000747C3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824403" w:rsidRPr="00F43567">
              <w:rPr>
                <w:rFonts w:ascii="Times New Roman" w:hAnsi="Times New Roman" w:cs="Times New Roman"/>
                <w:sz w:val="28"/>
                <w:szCs w:val="28"/>
              </w:rPr>
              <w:t xml:space="preserve">оле </w:t>
            </w:r>
            <w:r w:rsidR="003A5770" w:rsidRPr="00F43567">
              <w:rPr>
                <w:rFonts w:ascii="Times New Roman" w:hAnsi="Times New Roman" w:cs="Times New Roman"/>
                <w:sz w:val="28"/>
                <w:szCs w:val="28"/>
              </w:rPr>
              <w:t xml:space="preserve">для служебного использования </w:t>
            </w:r>
            <w:r w:rsidR="00824403" w:rsidRPr="00F43567">
              <w:rPr>
                <w:rFonts w:ascii="Times New Roman" w:hAnsi="Times New Roman" w:cs="Times New Roman"/>
                <w:sz w:val="28"/>
                <w:szCs w:val="28"/>
              </w:rPr>
              <w:t>«Резерв-1».</w:t>
            </w:r>
          </w:p>
          <w:p w:rsidR="00824403" w:rsidRPr="00824403" w:rsidRDefault="00824403" w:rsidP="00824403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 xml:space="preserve">В средней части бланка регистрации </w:t>
            </w:r>
            <w:r w:rsidR="003A5770">
              <w:rPr>
                <w:rFonts w:ascii="Times New Roman" w:hAnsi="Times New Roman" w:cs="Times New Roman"/>
                <w:sz w:val="28"/>
                <w:szCs w:val="28"/>
              </w:rPr>
              <w:t>расположены поля</w:t>
            </w:r>
            <w:r w:rsidR="00F53B2C">
              <w:rPr>
                <w:rFonts w:ascii="Times New Roman" w:hAnsi="Times New Roman" w:cs="Times New Roman"/>
                <w:sz w:val="28"/>
                <w:szCs w:val="28"/>
              </w:rPr>
              <w:t xml:space="preserve"> для внесения следующих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 xml:space="preserve"> сведени</w:t>
            </w:r>
            <w:r w:rsidR="00F53B2C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 xml:space="preserve"> об участнике</w:t>
            </w:r>
            <w:r w:rsidR="008A28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экзамена:</w:t>
            </w:r>
          </w:p>
          <w:p w:rsidR="008A2831" w:rsidRPr="008A2831" w:rsidRDefault="008A2831" w:rsidP="000747C3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 (последнее – при наличии);</w:t>
            </w:r>
          </w:p>
          <w:p w:rsidR="008A2831" w:rsidRPr="008A2831" w:rsidRDefault="008A2831" w:rsidP="000747C3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серия и номер документа, удостоверяющего личность.</w:t>
            </w:r>
          </w:p>
          <w:p w:rsidR="008A2831" w:rsidRPr="008A2831" w:rsidRDefault="008A2831" w:rsidP="008A283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В средней части бланка регистрации также расположены:</w:t>
            </w:r>
          </w:p>
          <w:p w:rsidR="008A2831" w:rsidRPr="008A2831" w:rsidRDefault="008A2831" w:rsidP="000747C3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 xml:space="preserve">краткая памятка о необходимости соблюдении порядка проведения </w:t>
            </w:r>
            <w:r w:rsidR="00422333" w:rsidRPr="00422333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государственной итоговой аттестации по образовательным программам среднего общего образования (далее – </w:t>
            </w:r>
            <w:r w:rsidR="00422333">
              <w:rPr>
                <w:rFonts w:ascii="Times New Roman" w:hAnsi="Times New Roman" w:cs="Times New Roman"/>
                <w:sz w:val="28"/>
                <w:szCs w:val="28"/>
              </w:rPr>
              <w:t>ГИА)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A2831" w:rsidRPr="008A2831" w:rsidRDefault="008A2831" w:rsidP="000747C3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краткая инструкция по определению целостности и корректности печати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индивидуального комплекта участника экзамена;</w:t>
            </w:r>
          </w:p>
          <w:p w:rsidR="008A2831" w:rsidRPr="008A2831" w:rsidRDefault="008A2831" w:rsidP="000747C3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поле для внесения контрольной суммы;</w:t>
            </w:r>
          </w:p>
          <w:p w:rsidR="008A2831" w:rsidRPr="008A2831" w:rsidRDefault="008A2831" w:rsidP="000747C3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 xml:space="preserve">поле для подписи участника экзамена об ознакомлении с порядком проведения </w:t>
            </w:r>
            <w:r w:rsidR="00260F11">
              <w:rPr>
                <w:rFonts w:ascii="Times New Roman" w:hAnsi="Times New Roman" w:cs="Times New Roman"/>
                <w:sz w:val="28"/>
                <w:szCs w:val="28"/>
              </w:rPr>
              <w:t>ГИА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24403" w:rsidRPr="008A2831" w:rsidRDefault="008A2831" w:rsidP="008A283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В нижней части бланка регистрации расположены поля для служебного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использования (поля «Резерв-2», «Служебная отметка»), поля</w:t>
            </w:r>
            <w:r w:rsidR="00F53B2C">
              <w:rPr>
                <w:rFonts w:ascii="Times New Roman" w:hAnsi="Times New Roman" w:cs="Times New Roman"/>
                <w:sz w:val="28"/>
                <w:szCs w:val="28"/>
              </w:rPr>
              <w:t xml:space="preserve"> для заполнения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ответственным организатором в аудитории ППЭ в случаях, если участник экзамена удален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F5D1D">
              <w:rPr>
                <w:rFonts w:ascii="Times New Roman" w:hAnsi="Times New Roman" w:cs="Times New Roman"/>
                <w:sz w:val="28"/>
                <w:szCs w:val="28"/>
              </w:rPr>
              <w:t>из ППЭ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 xml:space="preserve"> в связи с нарушением Порядка или не завершил экзамен по объективным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причинам, а также поле для подписи ответственного организатора.</w:t>
            </w:r>
          </w:p>
          <w:p w:rsidR="0044775F" w:rsidRPr="00414826" w:rsidRDefault="0044775F" w:rsidP="00F12FDD">
            <w:pPr>
              <w:pStyle w:val="ad"/>
              <w:numPr>
                <w:ilvl w:val="1"/>
                <w:numId w:val="8"/>
              </w:numPr>
              <w:spacing w:before="24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>Бланк ответов №1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Черно-белый бланк</w:t>
            </w:r>
            <w:r w:rsidR="00775280">
              <w:rPr>
                <w:rFonts w:ascii="Times New Roman" w:hAnsi="Times New Roman" w:cs="Times New Roman"/>
                <w:sz w:val="28"/>
                <w:szCs w:val="26"/>
              </w:rPr>
              <w:t xml:space="preserve"> №1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 xml:space="preserve"> является машиночитаемой формой и состоит из трех частей –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верхней, средней и нижней. На бланке ответов № 1 расположены реперные метки.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В верхней части бланка ответов № 1 расположен</w:t>
            </w:r>
            <w:r w:rsidR="00F53B2C">
              <w:rPr>
                <w:rFonts w:ascii="Times New Roman" w:hAnsi="Times New Roman" w:cs="Times New Roman"/>
                <w:sz w:val="28"/>
                <w:szCs w:val="26"/>
              </w:rPr>
              <w:t>а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="00F53B2C">
              <w:rPr>
                <w:rFonts w:ascii="Times New Roman" w:hAnsi="Times New Roman" w:cs="Times New Roman"/>
                <w:sz w:val="28"/>
                <w:szCs w:val="26"/>
              </w:rPr>
              <w:t>надпись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 xml:space="preserve"> «Единый </w:t>
            </w:r>
            <w:r w:rsidRPr="00731F78">
              <w:rPr>
                <w:rFonts w:ascii="Times New Roman" w:hAnsi="Times New Roman" w:cs="Times New Roman"/>
                <w:sz w:val="28"/>
                <w:szCs w:val="26"/>
              </w:rPr>
              <w:t>государственный экзамен – 202</w:t>
            </w:r>
            <w:r w:rsidR="00775280">
              <w:rPr>
                <w:rFonts w:ascii="Times New Roman" w:hAnsi="Times New Roman" w:cs="Times New Roman"/>
                <w:sz w:val="28"/>
                <w:szCs w:val="26"/>
              </w:rPr>
              <w:t>4</w:t>
            </w:r>
            <w:r w:rsidRPr="00731F78">
              <w:rPr>
                <w:rFonts w:ascii="Times New Roman" w:hAnsi="Times New Roman" w:cs="Times New Roman"/>
                <w:sz w:val="28"/>
                <w:szCs w:val="26"/>
              </w:rPr>
              <w:t>» и название бланка «Бланк ответов № 1».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 xml:space="preserve">Здесь же расположены: вертикальный </w:t>
            </w:r>
            <w:proofErr w:type="spellStart"/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штрихкод</w:t>
            </w:r>
            <w:proofErr w:type="spellEnd"/>
            <w:r w:rsidRPr="008A2831">
              <w:rPr>
                <w:rFonts w:ascii="Times New Roman" w:hAnsi="Times New Roman" w:cs="Times New Roman"/>
                <w:sz w:val="28"/>
                <w:szCs w:val="26"/>
              </w:rPr>
              <w:t xml:space="preserve">, горизонтальный </w:t>
            </w:r>
            <w:proofErr w:type="spellStart"/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штрихкод</w:t>
            </w:r>
            <w:proofErr w:type="spellEnd"/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QR-код, поле для подписи участника экзамена, образцы написания букв, цифр, символов,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используемых при заполнении бланка.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A2831">
              <w:rPr>
                <w:rFonts w:ascii="Times New Roman" w:hAnsi="Times New Roman" w:cs="Times New Roman"/>
                <w:sz w:val="28"/>
                <w:szCs w:val="26"/>
              </w:rPr>
              <w:lastRenderedPageBreak/>
              <w:t xml:space="preserve">В этой части бланка ответов </w:t>
            </w:r>
            <w:r w:rsidR="001D0777">
              <w:rPr>
                <w:rFonts w:ascii="Times New Roman" w:hAnsi="Times New Roman" w:cs="Times New Roman"/>
                <w:sz w:val="28"/>
                <w:szCs w:val="26"/>
              </w:rPr>
              <w:t xml:space="preserve">№ 1 находятся поля для указания 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информации:</w:t>
            </w:r>
          </w:p>
          <w:p w:rsidR="001D0777" w:rsidRPr="000747C3" w:rsidRDefault="008A2831" w:rsidP="000747C3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47C3">
              <w:rPr>
                <w:rFonts w:ascii="Times New Roman" w:hAnsi="Times New Roman" w:cs="Times New Roman"/>
                <w:sz w:val="28"/>
                <w:szCs w:val="28"/>
              </w:rPr>
              <w:t>код рег</w:t>
            </w:r>
            <w:r w:rsidR="00F53B2C" w:rsidRPr="000747C3">
              <w:rPr>
                <w:rFonts w:ascii="Times New Roman" w:hAnsi="Times New Roman" w:cs="Times New Roman"/>
                <w:sz w:val="28"/>
                <w:szCs w:val="28"/>
              </w:rPr>
              <w:t>иона</w:t>
            </w:r>
            <w:r w:rsidRPr="000747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D0777" w:rsidRPr="000747C3" w:rsidRDefault="008A2831" w:rsidP="000747C3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47C3">
              <w:rPr>
                <w:rFonts w:ascii="Times New Roman" w:hAnsi="Times New Roman" w:cs="Times New Roman"/>
                <w:sz w:val="28"/>
                <w:szCs w:val="28"/>
              </w:rPr>
              <w:t>код предмета;</w:t>
            </w:r>
          </w:p>
          <w:p w:rsidR="001D0777" w:rsidRPr="000747C3" w:rsidRDefault="001D0777" w:rsidP="000747C3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47C3">
              <w:rPr>
                <w:rFonts w:ascii="Times New Roman" w:hAnsi="Times New Roman" w:cs="Times New Roman"/>
                <w:sz w:val="28"/>
                <w:szCs w:val="28"/>
              </w:rPr>
              <w:t>название предмета;</w:t>
            </w:r>
          </w:p>
          <w:p w:rsidR="001D0777" w:rsidRPr="000747C3" w:rsidRDefault="001D0777" w:rsidP="000747C3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47C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775280" w:rsidRPr="000747C3">
              <w:rPr>
                <w:rFonts w:ascii="Times New Roman" w:hAnsi="Times New Roman" w:cs="Times New Roman"/>
                <w:sz w:val="28"/>
                <w:szCs w:val="28"/>
              </w:rPr>
              <w:t>оле</w:t>
            </w:r>
            <w:r w:rsidRPr="000747C3">
              <w:rPr>
                <w:rFonts w:ascii="Times New Roman" w:hAnsi="Times New Roman" w:cs="Times New Roman"/>
                <w:sz w:val="28"/>
                <w:szCs w:val="28"/>
              </w:rPr>
              <w:t xml:space="preserve"> для подписи участника экзамена;</w:t>
            </w:r>
          </w:p>
          <w:p w:rsidR="00775280" w:rsidRPr="001D0777" w:rsidRDefault="00775280" w:rsidP="000747C3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0747C3">
              <w:rPr>
                <w:rFonts w:ascii="Times New Roman" w:hAnsi="Times New Roman" w:cs="Times New Roman"/>
                <w:sz w:val="28"/>
                <w:szCs w:val="28"/>
              </w:rPr>
              <w:t>поле</w:t>
            </w:r>
            <w:r w:rsidRPr="001D0777">
              <w:rPr>
                <w:rFonts w:ascii="Times New Roman" w:hAnsi="Times New Roman" w:cs="Times New Roman"/>
                <w:sz w:val="28"/>
                <w:szCs w:val="26"/>
              </w:rPr>
              <w:t xml:space="preserve"> для служебного использования «Резерв-4».</w:t>
            </w:r>
          </w:p>
          <w:p w:rsidR="008A2831" w:rsidRPr="008A2831" w:rsidRDefault="008A2831" w:rsidP="001D0777">
            <w:pPr>
              <w:ind w:firstLine="703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В средней части бланка ответов № 1 расположены поля для записи результатов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выполнения заданий с кратким ответом. Максимальное количество полей для кратких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ответов – 40. Максимальное количество символов в одном ответе – 17.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 xml:space="preserve">В </w:t>
            </w:r>
            <w:r w:rsidRPr="001D0777">
              <w:rPr>
                <w:rFonts w:ascii="Times New Roman" w:hAnsi="Times New Roman" w:cs="Times New Roman"/>
                <w:sz w:val="28"/>
                <w:szCs w:val="26"/>
              </w:rPr>
              <w:t xml:space="preserve">бланке ответов № 1 по литературе в полях для кратких ответов № </w:t>
            </w:r>
            <w:r w:rsidR="00775280" w:rsidRPr="001D0777">
              <w:rPr>
                <w:rFonts w:ascii="Times New Roman" w:hAnsi="Times New Roman" w:cs="Times New Roman"/>
                <w:sz w:val="28"/>
                <w:szCs w:val="26"/>
              </w:rPr>
              <w:t>4</w:t>
            </w:r>
            <w:r w:rsidRPr="001D0777">
              <w:rPr>
                <w:rFonts w:ascii="Times New Roman" w:hAnsi="Times New Roman" w:cs="Times New Roman"/>
                <w:sz w:val="28"/>
                <w:szCs w:val="26"/>
              </w:rPr>
              <w:t>-</w:t>
            </w:r>
            <w:r w:rsidR="00775280" w:rsidRPr="001D0777">
              <w:rPr>
                <w:rFonts w:ascii="Times New Roman" w:hAnsi="Times New Roman" w:cs="Times New Roman"/>
                <w:sz w:val="28"/>
                <w:szCs w:val="26"/>
              </w:rPr>
              <w:t>5</w:t>
            </w:r>
            <w:r w:rsidRPr="001D0777">
              <w:rPr>
                <w:rFonts w:ascii="Times New Roman" w:hAnsi="Times New Roman" w:cs="Times New Roman"/>
                <w:sz w:val="28"/>
                <w:szCs w:val="26"/>
              </w:rPr>
              <w:t xml:space="preserve"> и № </w:t>
            </w:r>
            <w:r w:rsidR="00775280" w:rsidRPr="001D0777">
              <w:rPr>
                <w:rFonts w:ascii="Times New Roman" w:hAnsi="Times New Roman" w:cs="Times New Roman"/>
                <w:sz w:val="28"/>
                <w:szCs w:val="26"/>
              </w:rPr>
              <w:t>9</w:t>
            </w:r>
            <w:r w:rsidRPr="001D0777">
              <w:rPr>
                <w:rFonts w:ascii="Times New Roman" w:hAnsi="Times New Roman" w:cs="Times New Roman"/>
                <w:sz w:val="28"/>
                <w:szCs w:val="26"/>
              </w:rPr>
              <w:t>-1</w:t>
            </w:r>
            <w:r w:rsidR="00775280" w:rsidRPr="001D0777">
              <w:rPr>
                <w:rFonts w:ascii="Times New Roman" w:hAnsi="Times New Roman" w:cs="Times New Roman"/>
                <w:sz w:val="28"/>
                <w:szCs w:val="26"/>
              </w:rPr>
              <w:t>1</w:t>
            </w:r>
            <w:r w:rsidRPr="001D0777">
              <w:rPr>
                <w:rFonts w:ascii="Times New Roman" w:hAnsi="Times New Roman" w:cs="Times New Roman"/>
                <w:sz w:val="28"/>
                <w:szCs w:val="26"/>
              </w:rPr>
              <w:t xml:space="preserve"> внесена надпись «Задание выполняется на бланке ответов № 2».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В нижней части бланка ответов № 1 предусмотрены:</w:t>
            </w:r>
          </w:p>
          <w:p w:rsidR="008A2831" w:rsidRPr="000747C3" w:rsidRDefault="008A2831" w:rsidP="000747C3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47C3">
              <w:rPr>
                <w:rFonts w:ascii="Times New Roman" w:hAnsi="Times New Roman" w:cs="Times New Roman"/>
                <w:sz w:val="28"/>
                <w:szCs w:val="28"/>
              </w:rPr>
              <w:t xml:space="preserve">поля для замены ошибочных ответов на задания </w:t>
            </w:r>
            <w:r w:rsidR="00D77F90" w:rsidRPr="000747C3">
              <w:rPr>
                <w:rFonts w:ascii="Times New Roman" w:hAnsi="Times New Roman" w:cs="Times New Roman"/>
                <w:sz w:val="28"/>
                <w:szCs w:val="28"/>
              </w:rPr>
              <w:t xml:space="preserve">КИМ для проведения ЕГЭ </w:t>
            </w:r>
            <w:r w:rsidRPr="000747C3">
              <w:rPr>
                <w:rFonts w:ascii="Times New Roman" w:hAnsi="Times New Roman" w:cs="Times New Roman"/>
                <w:sz w:val="28"/>
                <w:szCs w:val="28"/>
              </w:rPr>
              <w:t>с кратким ответом. Количество полей для замены ошибочных ответов – 6, максимальное количество символов в одном ответе – 17;</w:t>
            </w:r>
          </w:p>
          <w:p w:rsidR="00FB3416" w:rsidRPr="000747C3" w:rsidRDefault="008A2831" w:rsidP="000747C3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47C3">
              <w:rPr>
                <w:rFonts w:ascii="Times New Roman" w:hAnsi="Times New Roman" w:cs="Times New Roman"/>
                <w:sz w:val="28"/>
                <w:szCs w:val="28"/>
              </w:rPr>
              <w:t>поле «Количество заполненных полей «Замена ошибочных ответов», заполняемое ответственным организатором в</w:t>
            </w:r>
            <w:r w:rsidR="00FB3416" w:rsidRPr="000747C3">
              <w:rPr>
                <w:rFonts w:ascii="Times New Roman" w:hAnsi="Times New Roman" w:cs="Times New Roman"/>
                <w:sz w:val="28"/>
                <w:szCs w:val="28"/>
              </w:rPr>
              <w:t xml:space="preserve"> аудитории;</w:t>
            </w:r>
          </w:p>
          <w:p w:rsidR="008A2831" w:rsidRDefault="008A2831" w:rsidP="000747C3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0747C3">
              <w:rPr>
                <w:rFonts w:ascii="Times New Roman" w:hAnsi="Times New Roman" w:cs="Times New Roman"/>
                <w:sz w:val="28"/>
                <w:szCs w:val="28"/>
              </w:rPr>
              <w:t>поле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 xml:space="preserve"> для подписи ответственного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организатора.</w:t>
            </w:r>
          </w:p>
          <w:p w:rsidR="00FB3416" w:rsidRDefault="00FB3416" w:rsidP="00FB3416">
            <w:pPr>
              <w:pStyle w:val="ad"/>
              <w:spacing w:after="120"/>
              <w:ind w:left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44775F" w:rsidRPr="00414826" w:rsidRDefault="0044775F" w:rsidP="00F12FDD">
            <w:pPr>
              <w:pStyle w:val="ad"/>
              <w:numPr>
                <w:ilvl w:val="1"/>
                <w:numId w:val="8"/>
              </w:numPr>
              <w:spacing w:before="24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>Бланк ответов №</w:t>
            </w:r>
            <w:r w:rsidR="00280C0A"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Черно-белый бланк ответов № 2 (лист 1 и лист 2) является односторонней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машиночитаемой формой и состоит из двух частей – верхней и нижней.</w:t>
            </w:r>
          </w:p>
          <w:p w:rsidR="00FD163C" w:rsidRPr="00F17B89" w:rsidRDefault="008A2831" w:rsidP="00FD163C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В верхней части бланка ответов № 2 (лист 1 и лист 2</w:t>
            </w:r>
            <w:r w:rsidR="00F53B2C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D77F90" w:rsidRPr="00CD2776">
              <w:rPr>
                <w:rFonts w:ascii="Times New Roman" w:hAnsi="Times New Roman" w:cs="Times New Roman"/>
                <w:sz w:val="28"/>
                <w:szCs w:val="28"/>
              </w:rPr>
              <w:t>расположена</w:t>
            </w:r>
            <w:r w:rsidR="00D77F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53B2C">
              <w:rPr>
                <w:rFonts w:ascii="Times New Roman" w:hAnsi="Times New Roman" w:cs="Times New Roman"/>
                <w:sz w:val="28"/>
                <w:szCs w:val="28"/>
              </w:rPr>
              <w:t>надпись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 xml:space="preserve"> «Единый государственный экзамен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– 202</w:t>
            </w:r>
            <w:r w:rsidR="00D77F9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» и название бланка «Бланк ответов № 2</w:t>
            </w:r>
            <w:r w:rsidR="004372B9">
              <w:rPr>
                <w:rFonts w:ascii="Times New Roman" w:hAnsi="Times New Roman" w:cs="Times New Roman"/>
                <w:sz w:val="28"/>
                <w:szCs w:val="28"/>
              </w:rPr>
              <w:t>. Лист 1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4372B9">
              <w:rPr>
                <w:rFonts w:ascii="Times New Roman" w:hAnsi="Times New Roman" w:cs="Times New Roman"/>
                <w:sz w:val="28"/>
                <w:szCs w:val="28"/>
              </w:rPr>
              <w:t xml:space="preserve"> или </w:t>
            </w:r>
            <w:r w:rsidR="004372B9" w:rsidRPr="008A2831">
              <w:rPr>
                <w:rFonts w:ascii="Times New Roman" w:hAnsi="Times New Roman" w:cs="Times New Roman"/>
                <w:sz w:val="28"/>
                <w:szCs w:val="28"/>
              </w:rPr>
              <w:t>«Бланк ответов № 2</w:t>
            </w:r>
            <w:r w:rsidR="004372B9">
              <w:rPr>
                <w:rFonts w:ascii="Times New Roman" w:hAnsi="Times New Roman" w:cs="Times New Roman"/>
                <w:sz w:val="28"/>
                <w:szCs w:val="28"/>
              </w:rPr>
              <w:t>. Лист 2</w:t>
            </w:r>
            <w:r w:rsidR="004372B9" w:rsidRPr="008A283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372B9">
              <w:rPr>
                <w:rFonts w:ascii="Times New Roman" w:hAnsi="Times New Roman" w:cs="Times New Roman"/>
                <w:sz w:val="28"/>
                <w:szCs w:val="28"/>
              </w:rPr>
              <w:t>соответственно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 xml:space="preserve">Здесь же расположены: вертикальный </w:t>
            </w:r>
            <w:proofErr w:type="spellStart"/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штрихкод</w:t>
            </w:r>
            <w:proofErr w:type="spellEnd"/>
            <w:r w:rsidRPr="008A2831">
              <w:rPr>
                <w:rFonts w:ascii="Times New Roman" w:hAnsi="Times New Roman" w:cs="Times New Roman"/>
                <w:sz w:val="28"/>
                <w:szCs w:val="28"/>
              </w:rPr>
              <w:t xml:space="preserve">, горизонтальный </w:t>
            </w:r>
            <w:proofErr w:type="spellStart"/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штрихкод</w:t>
            </w:r>
            <w:proofErr w:type="spellEnd"/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, QR-код.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В этой части бланка ответов № 2 (лист 1 и лист 2) находятся поля для указания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информации:</w:t>
            </w:r>
          </w:p>
          <w:p w:rsidR="00CD2776" w:rsidRPr="00CD2776" w:rsidRDefault="008A2831" w:rsidP="000747C3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 xml:space="preserve">код </w:t>
            </w:r>
            <w:r w:rsidRPr="00CD2776">
              <w:rPr>
                <w:rFonts w:ascii="Times New Roman" w:hAnsi="Times New Roman" w:cs="Times New Roman"/>
                <w:sz w:val="28"/>
                <w:szCs w:val="28"/>
              </w:rPr>
              <w:t>региона;</w:t>
            </w:r>
          </w:p>
          <w:p w:rsidR="00CD2776" w:rsidRPr="00CD2776" w:rsidRDefault="008A2831" w:rsidP="000747C3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2776">
              <w:rPr>
                <w:rFonts w:ascii="Times New Roman" w:hAnsi="Times New Roman" w:cs="Times New Roman"/>
                <w:sz w:val="28"/>
                <w:szCs w:val="28"/>
              </w:rPr>
              <w:t>код предмета;</w:t>
            </w:r>
          </w:p>
          <w:p w:rsidR="008A2831" w:rsidRPr="00CD2776" w:rsidRDefault="008A2831" w:rsidP="000747C3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2776">
              <w:rPr>
                <w:rFonts w:ascii="Times New Roman" w:hAnsi="Times New Roman" w:cs="Times New Roman"/>
                <w:sz w:val="28"/>
                <w:szCs w:val="28"/>
              </w:rPr>
              <w:t>название предмета;</w:t>
            </w:r>
          </w:p>
          <w:p w:rsidR="008A2831" w:rsidRPr="008A2831" w:rsidRDefault="008A2831" w:rsidP="000747C3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proofErr w:type="gramStart"/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листе</w:t>
            </w:r>
            <w:proofErr w:type="gramEnd"/>
            <w:r w:rsidRPr="008A2831">
              <w:rPr>
                <w:rFonts w:ascii="Times New Roman" w:hAnsi="Times New Roman" w:cs="Times New Roman"/>
                <w:sz w:val="28"/>
                <w:szCs w:val="28"/>
              </w:rPr>
              <w:t xml:space="preserve"> 1 бланка ответов № 2</w:t>
            </w:r>
            <w:r w:rsidR="004372B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2776">
              <w:rPr>
                <w:rFonts w:ascii="Times New Roman" w:hAnsi="Times New Roman" w:cs="Times New Roman"/>
                <w:sz w:val="28"/>
                <w:szCs w:val="28"/>
              </w:rPr>
              <w:t xml:space="preserve">поле для записи цифрового значения </w:t>
            </w:r>
            <w:proofErr w:type="spellStart"/>
            <w:r w:rsidRPr="00CD2776">
              <w:rPr>
                <w:rFonts w:ascii="Times New Roman" w:hAnsi="Times New Roman" w:cs="Times New Roman"/>
                <w:sz w:val="28"/>
                <w:szCs w:val="28"/>
              </w:rPr>
              <w:t>штрихкода</w:t>
            </w:r>
            <w:proofErr w:type="spellEnd"/>
            <w:r w:rsidRPr="00CD2776">
              <w:rPr>
                <w:rFonts w:ascii="Times New Roman" w:hAnsi="Times New Roman" w:cs="Times New Roman"/>
                <w:sz w:val="28"/>
                <w:szCs w:val="28"/>
              </w:rPr>
              <w:t xml:space="preserve"> бланка ответов № 2 лист 2;</w:t>
            </w:r>
          </w:p>
          <w:p w:rsidR="008A2831" w:rsidRPr="00CD2776" w:rsidRDefault="008A2831" w:rsidP="000747C3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proofErr w:type="gramStart"/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листе</w:t>
            </w:r>
            <w:proofErr w:type="gramEnd"/>
            <w:r w:rsidRPr="008A2831">
              <w:rPr>
                <w:rFonts w:ascii="Times New Roman" w:hAnsi="Times New Roman" w:cs="Times New Roman"/>
                <w:sz w:val="28"/>
                <w:szCs w:val="28"/>
              </w:rPr>
              <w:t xml:space="preserve"> 2 бланка ответов № 2 поле для записи цифрового значения </w:t>
            </w:r>
            <w:proofErr w:type="spellStart"/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штрихкода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 xml:space="preserve">дополнительного бланка </w:t>
            </w:r>
            <w:r w:rsidRPr="00CD2776">
              <w:rPr>
                <w:rFonts w:ascii="Times New Roman" w:hAnsi="Times New Roman" w:cs="Times New Roman"/>
                <w:sz w:val="28"/>
                <w:szCs w:val="28"/>
              </w:rPr>
              <w:t>ответов № 2;</w:t>
            </w:r>
          </w:p>
          <w:p w:rsidR="008A2831" w:rsidRPr="00CD2776" w:rsidRDefault="008A2831" w:rsidP="000747C3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2776">
              <w:rPr>
                <w:rFonts w:ascii="Times New Roman" w:hAnsi="Times New Roman" w:cs="Times New Roman"/>
                <w:sz w:val="28"/>
                <w:szCs w:val="28"/>
              </w:rPr>
              <w:t>поля для нумерации листов бланков ответов №</w:t>
            </w:r>
            <w:r w:rsidR="00CD27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D2776" w:rsidRPr="00CD277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CD277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A2831" w:rsidRPr="008A2831" w:rsidRDefault="008A2831" w:rsidP="000747C3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поля для служебного использования «Резерв-5», «Резерв-6».</w:t>
            </w:r>
          </w:p>
          <w:p w:rsidR="008A2831" w:rsidRPr="008A2831" w:rsidRDefault="008A2831" w:rsidP="00CD2776">
            <w:pPr>
              <w:ind w:firstLine="70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На листе 2 бланка ответов № 2 указано «Данный бланк использовать только после</w:t>
            </w:r>
            <w:r w:rsidR="00F17B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заполнения бланка ответов № 2 лист 1».</w:t>
            </w:r>
          </w:p>
          <w:p w:rsid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5B7D">
              <w:rPr>
                <w:rFonts w:ascii="Times New Roman" w:hAnsi="Times New Roman" w:cs="Times New Roman"/>
                <w:sz w:val="28"/>
                <w:szCs w:val="28"/>
              </w:rPr>
              <w:t>Поле для</w:t>
            </w:r>
            <w:r w:rsidR="00706253" w:rsidRPr="00F75B7D">
              <w:rPr>
                <w:rFonts w:ascii="Times New Roman" w:hAnsi="Times New Roman" w:cs="Times New Roman"/>
                <w:sz w:val="28"/>
                <w:szCs w:val="28"/>
              </w:rPr>
              <w:t xml:space="preserve"> записи</w:t>
            </w:r>
            <w:r w:rsidRPr="00F75B7D">
              <w:rPr>
                <w:rFonts w:ascii="Times New Roman" w:hAnsi="Times New Roman" w:cs="Times New Roman"/>
                <w:sz w:val="28"/>
                <w:szCs w:val="28"/>
              </w:rPr>
              <w:t xml:space="preserve"> ответов на задания </w:t>
            </w:r>
            <w:r w:rsidR="00706253" w:rsidRPr="00F75B7D">
              <w:rPr>
                <w:rFonts w:ascii="Times New Roman" w:hAnsi="Times New Roman" w:cs="Times New Roman"/>
                <w:sz w:val="28"/>
                <w:szCs w:val="28"/>
              </w:rPr>
              <w:t xml:space="preserve">КИМ для проведения ЕГЭ </w:t>
            </w:r>
            <w:r w:rsidRPr="00F75B7D">
              <w:rPr>
                <w:rFonts w:ascii="Times New Roman" w:hAnsi="Times New Roman" w:cs="Times New Roman"/>
                <w:sz w:val="28"/>
                <w:szCs w:val="28"/>
              </w:rPr>
              <w:t>с развернутым ответом располагается в нижней части</w:t>
            </w:r>
            <w:r w:rsidR="00F17B89" w:rsidRPr="00F75B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75B7D">
              <w:rPr>
                <w:rFonts w:ascii="Times New Roman" w:hAnsi="Times New Roman" w:cs="Times New Roman"/>
                <w:sz w:val="28"/>
                <w:szCs w:val="28"/>
              </w:rPr>
              <w:t>бланка ответов № 2 и разлиновано пунктирными линиями «в клеточку».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5B7D">
              <w:rPr>
                <w:rFonts w:ascii="Times New Roman" w:hAnsi="Times New Roman" w:cs="Times New Roman"/>
                <w:sz w:val="28"/>
                <w:szCs w:val="28"/>
              </w:rPr>
              <w:t>В бланке ответов № 2 (лист 1 и лист 2) ЕГЭ по китайскому языку поле для</w:t>
            </w:r>
            <w:r w:rsidR="00706253" w:rsidRPr="00F75B7D">
              <w:rPr>
                <w:rFonts w:ascii="Times New Roman" w:hAnsi="Times New Roman" w:cs="Times New Roman"/>
                <w:sz w:val="28"/>
                <w:szCs w:val="28"/>
              </w:rPr>
              <w:t xml:space="preserve"> записи</w:t>
            </w:r>
            <w:r w:rsidRPr="00F75B7D">
              <w:rPr>
                <w:rFonts w:ascii="Times New Roman" w:hAnsi="Times New Roman" w:cs="Times New Roman"/>
                <w:sz w:val="28"/>
                <w:szCs w:val="28"/>
              </w:rPr>
              <w:t xml:space="preserve"> ответов</w:t>
            </w:r>
            <w:r w:rsidR="00F17B89" w:rsidRPr="00F75B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75B7D">
              <w:rPr>
                <w:rFonts w:ascii="Times New Roman" w:hAnsi="Times New Roman" w:cs="Times New Roman"/>
                <w:sz w:val="28"/>
                <w:szCs w:val="28"/>
              </w:rPr>
              <w:t>на задания</w:t>
            </w:r>
            <w:r w:rsidR="00706253" w:rsidRPr="00F75B7D">
              <w:rPr>
                <w:rFonts w:ascii="Times New Roman" w:hAnsi="Times New Roman" w:cs="Times New Roman"/>
                <w:sz w:val="28"/>
                <w:szCs w:val="28"/>
              </w:rPr>
              <w:t xml:space="preserve"> КИМ для проведения ЕГЭ</w:t>
            </w:r>
            <w:r w:rsidRPr="00F75B7D">
              <w:rPr>
                <w:rFonts w:ascii="Times New Roman" w:hAnsi="Times New Roman" w:cs="Times New Roman"/>
                <w:sz w:val="28"/>
                <w:szCs w:val="28"/>
              </w:rPr>
              <w:t xml:space="preserve"> с развернутым ответом располагается в нижней части бланка ответов № 2 и</w:t>
            </w:r>
            <w:r w:rsidR="00F17B89" w:rsidRPr="00F75B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75B7D">
              <w:rPr>
                <w:rFonts w:ascii="Times New Roman" w:hAnsi="Times New Roman" w:cs="Times New Roman"/>
                <w:sz w:val="28"/>
                <w:szCs w:val="28"/>
              </w:rPr>
              <w:t>разлиновано пунктирными линиями «в клеточку»</w:t>
            </w:r>
            <w:r w:rsidR="00706253" w:rsidRPr="00F75B7D">
              <w:rPr>
                <w:rFonts w:ascii="Times New Roman" w:hAnsi="Times New Roman" w:cs="Times New Roman"/>
                <w:sz w:val="28"/>
                <w:szCs w:val="28"/>
              </w:rPr>
              <w:t xml:space="preserve"> увеличенного размера</w:t>
            </w:r>
            <w:r w:rsidRPr="00F75B7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В нижней части листа 1 и листа 2 бланка ответов № 2 содержится указание для</w:t>
            </w:r>
            <w:r w:rsidR="00F17B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участников экзамена в случае недостатка места для записи ответов</w:t>
            </w:r>
            <w:r w:rsidR="008628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62896" w:rsidRPr="00F75B7D">
              <w:rPr>
                <w:rFonts w:ascii="Times New Roman" w:hAnsi="Times New Roman" w:cs="Times New Roman"/>
                <w:sz w:val="28"/>
                <w:szCs w:val="28"/>
              </w:rPr>
              <w:t>на задания КИМ для проведения ЕГЭ с развернутым ответом</w:t>
            </w:r>
            <w:r w:rsidRPr="00F75B7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4775F" w:rsidRPr="00414826" w:rsidRDefault="0044775F" w:rsidP="00DF4493">
            <w:pPr>
              <w:pStyle w:val="ad"/>
              <w:numPr>
                <w:ilvl w:val="1"/>
                <w:numId w:val="8"/>
              </w:numPr>
              <w:spacing w:before="24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Дополнительный бланк ответов №2</w:t>
            </w:r>
          </w:p>
          <w:p w:rsidR="00F17B89" w:rsidRPr="00F17B89" w:rsidRDefault="00F17B89" w:rsidP="00F17B89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Черно-белый дополнительный бланк ответов № 2 является односторонней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машиночитаемой формой и состоит из двух частей – верхней и нижней.</w:t>
            </w:r>
          </w:p>
          <w:p w:rsidR="00A8044E" w:rsidRDefault="00F17B89" w:rsidP="00F17B89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В верхней части дополнительного бланка ответов № 2 расположен</w:t>
            </w:r>
            <w:r w:rsidR="008D66BB">
              <w:rPr>
                <w:rFonts w:ascii="Times New Roman" w:hAnsi="Times New Roman" w:cs="Times New Roman"/>
                <w:sz w:val="28"/>
                <w:szCs w:val="26"/>
              </w:rPr>
              <w:t>а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="008D66BB">
              <w:rPr>
                <w:rFonts w:ascii="Times New Roman" w:hAnsi="Times New Roman" w:cs="Times New Roman"/>
                <w:sz w:val="28"/>
                <w:szCs w:val="26"/>
              </w:rPr>
              <w:t>надпись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 xml:space="preserve"> «Единый государственный экзамен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– 202</w:t>
            </w:r>
            <w:r w:rsidR="00862896">
              <w:rPr>
                <w:rFonts w:ascii="Times New Roman" w:hAnsi="Times New Roman" w:cs="Times New Roman"/>
                <w:sz w:val="28"/>
                <w:szCs w:val="26"/>
              </w:rPr>
              <w:t>4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 xml:space="preserve">» и название «Дополнительный бланк ответов № </w:t>
            </w:r>
            <w:r w:rsidR="00A8044E">
              <w:rPr>
                <w:rFonts w:ascii="Times New Roman" w:hAnsi="Times New Roman" w:cs="Times New Roman"/>
                <w:sz w:val="28"/>
                <w:szCs w:val="26"/>
              </w:rPr>
              <w:t>2».</w:t>
            </w:r>
          </w:p>
          <w:p w:rsidR="00F17B89" w:rsidRPr="00F17B89" w:rsidRDefault="00F17B89" w:rsidP="00F17B89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 xml:space="preserve">Здесь же расположены: вертикальный </w:t>
            </w:r>
            <w:proofErr w:type="spellStart"/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штрихкод</w:t>
            </w:r>
            <w:proofErr w:type="spellEnd"/>
            <w:r w:rsidRPr="00F17B89">
              <w:rPr>
                <w:rFonts w:ascii="Times New Roman" w:hAnsi="Times New Roman" w:cs="Times New Roman"/>
                <w:sz w:val="28"/>
                <w:szCs w:val="26"/>
              </w:rPr>
              <w:t xml:space="preserve">, горизонтальный </w:t>
            </w:r>
            <w:proofErr w:type="spellStart"/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штрихкод</w:t>
            </w:r>
            <w:proofErr w:type="spellEnd"/>
            <w:r w:rsidRPr="00F17B89">
              <w:rPr>
                <w:rFonts w:ascii="Times New Roman" w:hAnsi="Times New Roman" w:cs="Times New Roman"/>
                <w:sz w:val="28"/>
                <w:szCs w:val="26"/>
              </w:rPr>
              <w:t xml:space="preserve"> и его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цифровое значение, QR-код.</w:t>
            </w:r>
          </w:p>
          <w:p w:rsidR="00F17B89" w:rsidRDefault="00F17B89" w:rsidP="00F17B89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В этой части дополнительного бланка ответов № 2 находятся поля для указания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информации:</w:t>
            </w:r>
          </w:p>
          <w:p w:rsidR="00F17B89" w:rsidRPr="000747C3" w:rsidRDefault="00F17B89" w:rsidP="000747C3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47C3">
              <w:rPr>
                <w:rFonts w:ascii="Times New Roman" w:hAnsi="Times New Roman" w:cs="Times New Roman"/>
                <w:sz w:val="28"/>
                <w:szCs w:val="28"/>
              </w:rPr>
              <w:t>код рег</w:t>
            </w:r>
            <w:r w:rsidR="008D66BB" w:rsidRPr="000747C3">
              <w:rPr>
                <w:rFonts w:ascii="Times New Roman" w:hAnsi="Times New Roman" w:cs="Times New Roman"/>
                <w:sz w:val="28"/>
                <w:szCs w:val="28"/>
              </w:rPr>
              <w:t>иона</w:t>
            </w:r>
            <w:r w:rsidRPr="000747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17B89" w:rsidRPr="000747C3" w:rsidRDefault="00F17B89" w:rsidP="000747C3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47C3">
              <w:rPr>
                <w:rFonts w:ascii="Times New Roman" w:hAnsi="Times New Roman" w:cs="Times New Roman"/>
                <w:sz w:val="28"/>
                <w:szCs w:val="28"/>
              </w:rPr>
              <w:t>код предмета и название предмета;</w:t>
            </w:r>
          </w:p>
          <w:p w:rsidR="00F17B89" w:rsidRPr="000747C3" w:rsidRDefault="00F17B89" w:rsidP="000747C3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47C3">
              <w:rPr>
                <w:rFonts w:ascii="Times New Roman" w:hAnsi="Times New Roman" w:cs="Times New Roman"/>
                <w:sz w:val="28"/>
                <w:szCs w:val="28"/>
              </w:rPr>
              <w:t xml:space="preserve">поле для записи цифрового значения </w:t>
            </w:r>
            <w:proofErr w:type="spellStart"/>
            <w:r w:rsidRPr="000747C3">
              <w:rPr>
                <w:rFonts w:ascii="Times New Roman" w:hAnsi="Times New Roman" w:cs="Times New Roman"/>
                <w:sz w:val="28"/>
                <w:szCs w:val="28"/>
              </w:rPr>
              <w:t>штрихкода</w:t>
            </w:r>
            <w:proofErr w:type="spellEnd"/>
            <w:r w:rsidRPr="000747C3">
              <w:rPr>
                <w:rFonts w:ascii="Times New Roman" w:hAnsi="Times New Roman" w:cs="Times New Roman"/>
                <w:sz w:val="28"/>
                <w:szCs w:val="28"/>
              </w:rPr>
              <w:t xml:space="preserve"> следующего дополнительного бланка ответов № 2, в случае его использования участником экзамена;</w:t>
            </w:r>
          </w:p>
          <w:p w:rsidR="00F17B89" w:rsidRPr="000747C3" w:rsidRDefault="00F17B89" w:rsidP="000747C3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47C3">
              <w:rPr>
                <w:rFonts w:ascii="Times New Roman" w:hAnsi="Times New Roman" w:cs="Times New Roman"/>
                <w:sz w:val="28"/>
                <w:szCs w:val="28"/>
              </w:rPr>
              <w:t>поля для нумерации листов дополнительного</w:t>
            </w:r>
            <w:r w:rsidR="007F28BA" w:rsidRPr="000747C3">
              <w:rPr>
                <w:rFonts w:ascii="Times New Roman" w:hAnsi="Times New Roman" w:cs="Times New Roman"/>
                <w:sz w:val="28"/>
                <w:szCs w:val="28"/>
              </w:rPr>
              <w:t xml:space="preserve"> бланка</w:t>
            </w:r>
            <w:r w:rsidRPr="000747C3">
              <w:rPr>
                <w:rFonts w:ascii="Times New Roman" w:hAnsi="Times New Roman" w:cs="Times New Roman"/>
                <w:sz w:val="28"/>
                <w:szCs w:val="28"/>
              </w:rPr>
              <w:t xml:space="preserve"> ответов № 2;</w:t>
            </w:r>
          </w:p>
          <w:p w:rsidR="00F17B89" w:rsidRPr="00A8044E" w:rsidRDefault="00F17B89" w:rsidP="000747C3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0747C3">
              <w:rPr>
                <w:rFonts w:ascii="Times New Roman" w:hAnsi="Times New Roman" w:cs="Times New Roman"/>
                <w:sz w:val="28"/>
                <w:szCs w:val="28"/>
              </w:rPr>
              <w:t>поле</w:t>
            </w:r>
            <w:r w:rsidRPr="00A8044E">
              <w:rPr>
                <w:rFonts w:ascii="Times New Roman" w:hAnsi="Times New Roman" w:cs="Times New Roman"/>
                <w:sz w:val="28"/>
                <w:szCs w:val="26"/>
              </w:rPr>
              <w:t xml:space="preserve"> для служебного использования «Резерв-6».</w:t>
            </w:r>
          </w:p>
          <w:p w:rsidR="00F17B89" w:rsidRPr="00F17B89" w:rsidRDefault="00F17B89" w:rsidP="00A8044E">
            <w:pPr>
              <w:ind w:firstLine="703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В дополнительном бланке ответов № 2 указано «Данный бланк использовать только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после заполнения обоих листов основного бланка ответов № 2».</w:t>
            </w:r>
          </w:p>
          <w:p w:rsidR="00F17B89" w:rsidRPr="00F17B89" w:rsidRDefault="00F17B89" w:rsidP="00F17B89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68107D">
              <w:rPr>
                <w:rFonts w:ascii="Times New Roman" w:hAnsi="Times New Roman" w:cs="Times New Roman"/>
                <w:sz w:val="28"/>
                <w:szCs w:val="26"/>
              </w:rPr>
              <w:t xml:space="preserve">Поле для </w:t>
            </w:r>
            <w:r w:rsidR="00862896" w:rsidRPr="0068107D">
              <w:rPr>
                <w:rFonts w:ascii="Times New Roman" w:hAnsi="Times New Roman" w:cs="Times New Roman"/>
                <w:sz w:val="28"/>
                <w:szCs w:val="26"/>
              </w:rPr>
              <w:t xml:space="preserve">записи </w:t>
            </w:r>
            <w:r w:rsidRPr="0068107D">
              <w:rPr>
                <w:rFonts w:ascii="Times New Roman" w:hAnsi="Times New Roman" w:cs="Times New Roman"/>
                <w:sz w:val="28"/>
                <w:szCs w:val="26"/>
              </w:rPr>
              <w:t>ответов на задания</w:t>
            </w:r>
            <w:r w:rsidR="00862896" w:rsidRPr="0068107D">
              <w:rPr>
                <w:rFonts w:ascii="Times New Roman" w:hAnsi="Times New Roman" w:cs="Times New Roman"/>
                <w:sz w:val="28"/>
                <w:szCs w:val="26"/>
              </w:rPr>
              <w:t xml:space="preserve"> КИМ для проведения ЕГЭ</w:t>
            </w:r>
            <w:r w:rsidRPr="0068107D">
              <w:rPr>
                <w:rFonts w:ascii="Times New Roman" w:hAnsi="Times New Roman" w:cs="Times New Roman"/>
                <w:sz w:val="28"/>
                <w:szCs w:val="26"/>
              </w:rPr>
              <w:t xml:space="preserve"> с развернутым ответом располагается в нижней части дополнительного бланка ответов № 2 и разлиновано пунктирными линиями «в клеточку».</w:t>
            </w:r>
          </w:p>
          <w:p w:rsidR="00F17B89" w:rsidRPr="00F17B89" w:rsidRDefault="00F17B89" w:rsidP="00F17B89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В дополнительном бланке ответов № 2 по китайскому языку поле для ответов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на задания</w:t>
            </w:r>
            <w:r w:rsidR="008A1803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="008A1803" w:rsidRPr="0068107D">
              <w:rPr>
                <w:rFonts w:ascii="Times New Roman" w:hAnsi="Times New Roman" w:cs="Times New Roman"/>
                <w:sz w:val="28"/>
                <w:szCs w:val="26"/>
              </w:rPr>
              <w:t>КИМ для проведения ЕГЭ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 xml:space="preserve"> с развернутым ответом располагается в нижней части </w:t>
            </w:r>
            <w:r w:rsidRPr="0068107D">
              <w:rPr>
                <w:rFonts w:ascii="Times New Roman" w:hAnsi="Times New Roman" w:cs="Times New Roman"/>
                <w:sz w:val="28"/>
                <w:szCs w:val="26"/>
              </w:rPr>
              <w:t>дополнительного бланка ответов № 2 и разлиновано пунктирными линиями «в клеточку»</w:t>
            </w:r>
            <w:r w:rsidR="008A1803" w:rsidRPr="0068107D">
              <w:rPr>
                <w:rFonts w:ascii="Times New Roman" w:hAnsi="Times New Roman" w:cs="Times New Roman"/>
                <w:sz w:val="28"/>
                <w:szCs w:val="26"/>
              </w:rPr>
              <w:t xml:space="preserve"> увеличенного размера</w:t>
            </w:r>
            <w:r w:rsidRPr="0068107D">
              <w:rPr>
                <w:rFonts w:ascii="Times New Roman" w:hAnsi="Times New Roman" w:cs="Times New Roman"/>
                <w:sz w:val="28"/>
                <w:szCs w:val="26"/>
              </w:rPr>
              <w:t>.</w:t>
            </w:r>
          </w:p>
          <w:p w:rsidR="00F17B89" w:rsidRPr="00F17B89" w:rsidRDefault="00F17B89" w:rsidP="00F17B89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 xml:space="preserve">В нижней части листа дополнительного бланка ответов № 2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lastRenderedPageBreak/>
              <w:t>содержится указание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для участников экзаменов в случае недостатка места для записи ответов.</w:t>
            </w:r>
          </w:p>
          <w:p w:rsidR="0044775F" w:rsidRPr="00414826" w:rsidRDefault="0044775F" w:rsidP="0044775F">
            <w:pPr>
              <w:pStyle w:val="ad"/>
              <w:numPr>
                <w:ilvl w:val="0"/>
                <w:numId w:val="8"/>
              </w:num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>Правила заполнения бланков ЕГЭ</w:t>
            </w:r>
          </w:p>
          <w:p w:rsidR="0044775F" w:rsidRPr="00414826" w:rsidRDefault="0044775F" w:rsidP="00C46121">
            <w:pPr>
              <w:pStyle w:val="ad"/>
              <w:numPr>
                <w:ilvl w:val="1"/>
                <w:numId w:val="3"/>
              </w:numPr>
              <w:spacing w:before="24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>Общая часть</w:t>
            </w:r>
          </w:p>
          <w:p w:rsidR="007F2CB4" w:rsidRPr="007F2CB4" w:rsidRDefault="007F2CB4" w:rsidP="007F2CB4">
            <w:pPr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>Участники экзаменов выполняют экзаменационные работы на бланках ЕГЭ, формы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>и описание правил заполнения которых приведены ниже.</w:t>
            </w:r>
          </w:p>
          <w:p w:rsidR="007F2CB4" w:rsidRPr="007F2CB4" w:rsidRDefault="007F2CB4" w:rsidP="007F2CB4">
            <w:pPr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 xml:space="preserve">При заполнении бланков ЕГЭ необходимо </w:t>
            </w:r>
            <w:r w:rsidRPr="003770F8">
              <w:rPr>
                <w:rFonts w:ascii="Times New Roman" w:hAnsi="Times New Roman" w:cs="Times New Roman"/>
                <w:b/>
                <w:sz w:val="28"/>
                <w:szCs w:val="28"/>
              </w:rPr>
              <w:t>точно</w:t>
            </w: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 xml:space="preserve"> соблюдать настоящие правила,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>так как информация, внесенная в бланки, сканируется и обрабатывается с использованием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>специальных аппаратно-программных средств.</w:t>
            </w:r>
          </w:p>
          <w:p w:rsidR="008A1803" w:rsidRDefault="008A1803" w:rsidP="003770F8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70F8">
              <w:rPr>
                <w:rFonts w:ascii="Times New Roman" w:hAnsi="Times New Roman" w:cs="Times New Roman"/>
                <w:sz w:val="28"/>
                <w:szCs w:val="28"/>
              </w:rPr>
              <w:t>В случае нехватки места в бланках ответов № 2 (лист 1 и лист 2) по просьбе участника экзамена организатор выдает ему дополнительный бланк ЕГЭ № 2. При этом номер дополнительного бланка ответов № 2 организатор в аудитории указыва</w:t>
            </w:r>
            <w:r w:rsidR="003770F8">
              <w:rPr>
                <w:rFonts w:ascii="Times New Roman" w:hAnsi="Times New Roman" w:cs="Times New Roman"/>
                <w:sz w:val="28"/>
                <w:szCs w:val="28"/>
              </w:rPr>
              <w:t>ет в листе 2 бланка ответов № 2.</w:t>
            </w:r>
          </w:p>
          <w:p w:rsidR="003770F8" w:rsidRDefault="003770F8" w:rsidP="003770F8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Borders>
                <w:top w:val="thinThickLargeGap" w:sz="24" w:space="0" w:color="auto"/>
                <w:left w:val="thinThickLargeGap" w:sz="24" w:space="0" w:color="auto"/>
                <w:bottom w:val="thinThickLargeGap" w:sz="24" w:space="0" w:color="auto"/>
                <w:right w:val="thinThickLargeGap" w:sz="24" w:space="0" w:color="auto"/>
                <w:insideH w:val="thinThickLargeGap" w:sz="24" w:space="0" w:color="auto"/>
                <w:insideV w:val="thinThickLargeGap" w:sz="24" w:space="0" w:color="auto"/>
              </w:tblBorders>
              <w:tblLook w:val="04A0" w:firstRow="1" w:lastRow="0" w:firstColumn="1" w:lastColumn="0" w:noHBand="0" w:noVBand="1"/>
            </w:tblPr>
            <w:tblGrid>
              <w:gridCol w:w="1447"/>
              <w:gridCol w:w="7398"/>
            </w:tblGrid>
            <w:tr w:rsidR="003770F8" w:rsidTr="003770F8">
              <w:trPr>
                <w:trHeight w:val="537"/>
              </w:trPr>
              <w:tc>
                <w:tcPr>
                  <w:tcW w:w="1447" w:type="dxa"/>
                  <w:vAlign w:val="center"/>
                </w:tcPr>
                <w:p w:rsidR="003770F8" w:rsidRDefault="003770F8" w:rsidP="003770F8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ВАЖНО!</w:t>
                  </w:r>
                </w:p>
              </w:tc>
              <w:tc>
                <w:tcPr>
                  <w:tcW w:w="7398" w:type="dxa"/>
                  <w:vAlign w:val="center"/>
                </w:tcPr>
                <w:p w:rsidR="003770F8" w:rsidRDefault="003770F8" w:rsidP="003770F8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770F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Оборотные сто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роны бланков ЕГЭ НЕ ЗАПОЛНЯЮТСЯ</w:t>
                  </w:r>
                </w:p>
              </w:tc>
            </w:tr>
          </w:tbl>
          <w:p w:rsidR="003770F8" w:rsidRPr="007F2CB4" w:rsidRDefault="003770F8" w:rsidP="007F2CB4">
            <w:pPr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775F" w:rsidRPr="00414826" w:rsidRDefault="0044775F" w:rsidP="0044775F">
            <w:pPr>
              <w:pStyle w:val="ad"/>
              <w:numPr>
                <w:ilvl w:val="1"/>
                <w:numId w:val="3"/>
              </w:numPr>
              <w:spacing w:before="24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правила заполнения бланков ЕГЭ</w:t>
            </w:r>
          </w:p>
          <w:p w:rsidR="0044775F" w:rsidRDefault="0044775F" w:rsidP="0044775F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414826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Все бланки ЕГЭ заполняются </w:t>
            </w:r>
            <w:proofErr w:type="spellStart"/>
            <w:r w:rsidRPr="00414826">
              <w:rPr>
                <w:rFonts w:ascii="Times New Roman" w:eastAsia="Batang" w:hAnsi="Times New Roman" w:cs="Times New Roman"/>
                <w:sz w:val="28"/>
                <w:szCs w:val="28"/>
              </w:rPr>
              <w:t>гелевой</w:t>
            </w:r>
            <w:proofErr w:type="spellEnd"/>
            <w:r w:rsidRPr="00414826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или капиллярной ручкой </w:t>
            </w:r>
            <w:r w:rsidR="007E5D36" w:rsidRPr="00414826">
              <w:rPr>
                <w:rFonts w:ascii="Times New Roman" w:hAnsi="Times New Roman" w:cs="Times New Roman"/>
                <w:sz w:val="28"/>
                <w:szCs w:val="26"/>
              </w:rPr>
              <w:t>с чернилами черного цвета.</w:t>
            </w:r>
          </w:p>
          <w:p w:rsidR="003072C9" w:rsidRDefault="003072C9" w:rsidP="0044775F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tbl>
            <w:tblPr>
              <w:tblStyle w:val="a3"/>
              <w:tblW w:w="0" w:type="auto"/>
              <w:tblBorders>
                <w:top w:val="thinThickLargeGap" w:sz="24" w:space="0" w:color="auto"/>
                <w:left w:val="thinThickLargeGap" w:sz="24" w:space="0" w:color="auto"/>
                <w:bottom w:val="thinThickLargeGap" w:sz="24" w:space="0" w:color="auto"/>
                <w:right w:val="thinThickLargeGap" w:sz="24" w:space="0" w:color="auto"/>
                <w:insideH w:val="thinThickLargeGap" w:sz="24" w:space="0" w:color="auto"/>
                <w:insideV w:val="thinThickLargeGap" w:sz="24" w:space="0" w:color="auto"/>
              </w:tblBorders>
              <w:tblLook w:val="04A0" w:firstRow="1" w:lastRow="0" w:firstColumn="1" w:lastColumn="0" w:noHBand="0" w:noVBand="1"/>
            </w:tblPr>
            <w:tblGrid>
              <w:gridCol w:w="1446"/>
              <w:gridCol w:w="7303"/>
            </w:tblGrid>
            <w:tr w:rsidR="003072C9" w:rsidTr="003072C9">
              <w:trPr>
                <w:trHeight w:val="2141"/>
              </w:trPr>
              <w:tc>
                <w:tcPr>
                  <w:tcW w:w="1446" w:type="dxa"/>
                  <w:vMerge w:val="restart"/>
                  <w:vAlign w:val="center"/>
                </w:tcPr>
                <w:p w:rsidR="003072C9" w:rsidRDefault="003072C9" w:rsidP="003072C9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ВАЖНО!</w:t>
                  </w:r>
                </w:p>
              </w:tc>
              <w:tc>
                <w:tcPr>
                  <w:tcW w:w="7303" w:type="dxa"/>
                  <w:vAlign w:val="center"/>
                </w:tcPr>
                <w:p w:rsidR="003072C9" w:rsidRDefault="003072C9" w:rsidP="003072C9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F2CB4">
                    <w:rPr>
                      <w:rFonts w:ascii="Times New Roman" w:eastAsia="Batang" w:hAnsi="Times New Roman" w:cs="Times New Roman"/>
                      <w:sz w:val="28"/>
                      <w:szCs w:val="28"/>
                    </w:rPr>
                    <w:t xml:space="preserve">Участник </w:t>
                  </w:r>
                  <w:r w:rsidRPr="002620D8">
                    <w:rPr>
                      <w:rFonts w:ascii="Times New Roman" w:eastAsia="Batang" w:hAnsi="Times New Roman" w:cs="Times New Roman"/>
                      <w:sz w:val="28"/>
                      <w:szCs w:val="28"/>
                    </w:rPr>
                    <w:t>экзамена ДОЛЖЕН ИЗОБРАЖАТЬ КАЖДУЮ ЦИФРУ И БУКВУ во всех заполняемых полях бланка регистрации и бланка ответов № 1, ТЩАТЕЛЬНО КОПИРУЯ ОБРАЗЕЦ ЕЕ НАПИСАНИЯ из строки с образцами написания символов, расположенными</w:t>
                  </w:r>
                  <w:r w:rsidRPr="007F2CB4">
                    <w:rPr>
                      <w:rFonts w:ascii="Times New Roman" w:eastAsia="Batang" w:hAnsi="Times New Roman" w:cs="Times New Roman"/>
                      <w:sz w:val="28"/>
                      <w:szCs w:val="28"/>
                    </w:rPr>
                    <w:t xml:space="preserve"> в верхней части бланка регистрации и бланка ответов №</w:t>
                  </w:r>
                  <w:r>
                    <w:rPr>
                      <w:rFonts w:ascii="Times New Roman" w:eastAsia="Batang" w:hAnsi="Times New Roman" w:cs="Times New Roman"/>
                      <w:sz w:val="28"/>
                      <w:szCs w:val="28"/>
                    </w:rPr>
                    <w:t> </w:t>
                  </w:r>
                  <w:r w:rsidRPr="007F2CB4">
                    <w:rPr>
                      <w:rFonts w:ascii="Times New Roman" w:eastAsia="Batang" w:hAnsi="Times New Roman" w:cs="Times New Roman"/>
                      <w:sz w:val="28"/>
                      <w:szCs w:val="28"/>
                    </w:rPr>
                    <w:t>1.</w:t>
                  </w:r>
                </w:p>
              </w:tc>
            </w:tr>
            <w:tr w:rsidR="003072C9" w:rsidTr="003072C9">
              <w:trPr>
                <w:trHeight w:val="1039"/>
              </w:trPr>
              <w:tc>
                <w:tcPr>
                  <w:tcW w:w="1446" w:type="dxa"/>
                  <w:vMerge/>
                  <w:vAlign w:val="center"/>
                </w:tcPr>
                <w:p w:rsidR="003072C9" w:rsidRDefault="003072C9" w:rsidP="003072C9">
                  <w:pPr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7303" w:type="dxa"/>
                  <w:vAlign w:val="center"/>
                </w:tcPr>
                <w:p w:rsidR="003072C9" w:rsidRPr="007F2CB4" w:rsidRDefault="003072C9" w:rsidP="003072C9">
                  <w:pPr>
                    <w:contextualSpacing/>
                    <w:jc w:val="center"/>
                    <w:rPr>
                      <w:rFonts w:ascii="Times New Roman" w:eastAsia="Batang" w:hAnsi="Times New Roman" w:cs="Times New Roman"/>
                      <w:sz w:val="28"/>
                      <w:szCs w:val="28"/>
                    </w:rPr>
                  </w:pPr>
                  <w:r w:rsidRPr="007F2CB4">
                    <w:rPr>
                      <w:rFonts w:ascii="Times New Roman" w:eastAsia="Batang" w:hAnsi="Times New Roman" w:cs="Times New Roman"/>
                      <w:sz w:val="28"/>
                      <w:szCs w:val="28"/>
                    </w:rPr>
                    <w:t>Небрежное написание символов может привести к тому, что при автоматизированной</w:t>
                  </w:r>
                  <w:r>
                    <w:rPr>
                      <w:rFonts w:ascii="Times New Roman" w:eastAsia="Batang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7F2CB4">
                    <w:rPr>
                      <w:rFonts w:ascii="Times New Roman" w:eastAsia="Batang" w:hAnsi="Times New Roman" w:cs="Times New Roman"/>
                      <w:sz w:val="28"/>
                      <w:szCs w:val="28"/>
                    </w:rPr>
                    <w:t>обработке символ может быть распознан неправильно.</w:t>
                  </w:r>
                </w:p>
              </w:tc>
            </w:tr>
          </w:tbl>
          <w:p w:rsidR="003072C9" w:rsidRDefault="003072C9" w:rsidP="007F2CB4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7F2CB4" w:rsidRPr="007F2CB4" w:rsidRDefault="007F2CB4" w:rsidP="007F2CB4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Каждое поле в бланках заполняется, </w:t>
            </w:r>
            <w:r w:rsidRPr="0054030C">
              <w:rPr>
                <w:rFonts w:ascii="Times New Roman" w:eastAsia="Batang" w:hAnsi="Times New Roman" w:cs="Times New Roman"/>
                <w:b/>
                <w:sz w:val="28"/>
                <w:szCs w:val="28"/>
              </w:rPr>
              <w:t>начиная с первой позиции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(в том числе и поля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для </w:t>
            </w:r>
            <w:r w:rsidR="00E92A0B">
              <w:rPr>
                <w:rFonts w:ascii="Times New Roman" w:eastAsia="Batang" w:hAnsi="Times New Roman" w:cs="Times New Roman"/>
                <w:sz w:val="28"/>
                <w:szCs w:val="28"/>
              </w:rPr>
              <w:t>в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несения фамилии, имени и отчества (последнее – при наличии) участника экзамена,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реквизитов документа, удостоверяющего личность).</w:t>
            </w:r>
          </w:p>
          <w:p w:rsidR="007F2CB4" w:rsidRPr="007F2CB4" w:rsidRDefault="007F2CB4" w:rsidP="007F2CB4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При записи ответов необходимо строго следовать инструкциям по выполнению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="0054030C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экзаменационной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работы (к группе заданий, отдельным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lastRenderedPageBreak/>
              <w:t xml:space="preserve">заданиям), указанным в КИМ </w:t>
            </w:r>
            <w:r w:rsidR="00E92A0B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для проведения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ЕГЭ по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соответствующему учебному предмету.</w:t>
            </w:r>
          </w:p>
          <w:p w:rsidR="007F2CB4" w:rsidRPr="007F2CB4" w:rsidRDefault="007F2CB4" w:rsidP="007F2CB4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На бланках ответов № 1 и № 2, дополнительном бланке ответов № 2 не должно быть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пометок, содержащих информацию о личности участника экзамена.</w:t>
            </w:r>
          </w:p>
          <w:p w:rsidR="007F2CB4" w:rsidRPr="007F2CB4" w:rsidRDefault="007F2CB4" w:rsidP="007F2CB4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  <w:r w:rsidRPr="007F2CB4">
              <w:rPr>
                <w:rFonts w:ascii="Times New Roman" w:eastAsia="Batang" w:hAnsi="Times New Roman" w:cs="Times New Roman"/>
                <w:b/>
                <w:sz w:val="28"/>
                <w:szCs w:val="28"/>
              </w:rPr>
              <w:t>Категорически запрещается:</w:t>
            </w:r>
          </w:p>
          <w:p w:rsidR="007F2CB4" w:rsidRPr="007F2CB4" w:rsidRDefault="007F2CB4" w:rsidP="00E92A0B">
            <w:pPr>
              <w:pStyle w:val="ad"/>
              <w:numPr>
                <w:ilvl w:val="0"/>
                <w:numId w:val="21"/>
              </w:numPr>
              <w:ind w:left="0" w:firstLine="709"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делать в полях бланков ЕГЭ, вне полей бланков ЕГЭ или в полях, заполненных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типографским способом, какие-либо записи и (или) пометки, не относящиеся к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содержанию полей бланков ЕГЭ;</w:t>
            </w:r>
          </w:p>
          <w:p w:rsidR="007F2CB4" w:rsidRDefault="007F2CB4" w:rsidP="00E92A0B">
            <w:pPr>
              <w:pStyle w:val="ad"/>
              <w:numPr>
                <w:ilvl w:val="0"/>
                <w:numId w:val="21"/>
              </w:numPr>
              <w:ind w:left="0" w:firstLine="709"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использовать для заполнения бланков ЕГЭ цветные ручки вместо </w:t>
            </w:r>
            <w:proofErr w:type="spellStart"/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гелевой</w:t>
            </w:r>
            <w:proofErr w:type="spellEnd"/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или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капиллярной ручки с чернилами черного цвета, карандаш, средства для исправления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внесенной в бланки ЕГЭ информации (корректирующую жидкость, «ластик» и др.).</w:t>
            </w:r>
          </w:p>
          <w:p w:rsidR="007F2CB4" w:rsidRDefault="007F2CB4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7F2CB4" w:rsidRDefault="007F2CB4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7F2CB4" w:rsidRDefault="007F2CB4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7F2CB4" w:rsidRDefault="007F2CB4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7F2CB4" w:rsidRDefault="007F2CB4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7F2CB4" w:rsidRDefault="007F2CB4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7F2CB4" w:rsidRDefault="007F2CB4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7F2CB4" w:rsidRDefault="007F2CB4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7F2CB4" w:rsidRDefault="007F2CB4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7F2CB4" w:rsidRDefault="007F2CB4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7F2CB4" w:rsidRDefault="007F2CB4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7F2CB4" w:rsidRDefault="007F2CB4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3F376B" w:rsidRDefault="003F376B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3F376B" w:rsidRDefault="003F376B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3F376B" w:rsidRDefault="003F376B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3F376B" w:rsidRDefault="003F376B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3F376B" w:rsidRDefault="003F376B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3F376B" w:rsidRDefault="003F376B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3F376B" w:rsidRDefault="003F376B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3F376B" w:rsidRDefault="003F376B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3F376B" w:rsidRDefault="003F376B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3F376B" w:rsidRDefault="003F376B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3F376B" w:rsidRPr="00A36EF2" w:rsidRDefault="003F376B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A36EF2" w:rsidRDefault="00A36EF2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</w:pPr>
          </w:p>
          <w:p w:rsidR="00A36EF2" w:rsidRDefault="00A36EF2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</w:pPr>
          </w:p>
          <w:p w:rsidR="00A36EF2" w:rsidRDefault="00A36EF2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</w:pPr>
          </w:p>
          <w:p w:rsidR="00A36EF2" w:rsidRDefault="00A36EF2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</w:pPr>
          </w:p>
          <w:p w:rsidR="00A36EF2" w:rsidRDefault="00A36EF2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</w:pPr>
          </w:p>
          <w:p w:rsidR="00A36EF2" w:rsidRDefault="00A36EF2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</w:pPr>
          </w:p>
          <w:p w:rsidR="00A36EF2" w:rsidRDefault="00A36EF2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</w:pPr>
          </w:p>
          <w:p w:rsidR="00A36EF2" w:rsidRPr="00A36EF2" w:rsidRDefault="00A36EF2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</w:pPr>
            <w:bookmarkStart w:id="0" w:name="_GoBack"/>
            <w:bookmarkEnd w:id="0"/>
          </w:p>
          <w:p w:rsidR="0044775F" w:rsidRPr="00414826" w:rsidRDefault="0044775F" w:rsidP="00333B07">
            <w:pPr>
              <w:pStyle w:val="2"/>
              <w:keepLines/>
              <w:numPr>
                <w:ilvl w:val="1"/>
                <w:numId w:val="3"/>
              </w:numPr>
              <w:ind w:left="709"/>
              <w:outlineLvl w:val="1"/>
              <w:rPr>
                <w:b/>
              </w:rPr>
            </w:pPr>
            <w:bookmarkStart w:id="1" w:name="_Toc468376991"/>
            <w:r w:rsidRPr="00414826">
              <w:rPr>
                <w:b/>
              </w:rPr>
              <w:lastRenderedPageBreak/>
              <w:t>Заполнение бланка регистрации</w:t>
            </w:r>
            <w:bookmarkEnd w:id="1"/>
          </w:p>
          <w:p w:rsidR="005B2B8D" w:rsidRPr="00414826" w:rsidRDefault="005B2B8D" w:rsidP="005B2B8D">
            <w:pPr>
              <w:keepNext/>
              <w:rPr>
                <w:lang w:eastAsia="ru-RU"/>
              </w:rPr>
            </w:pPr>
          </w:p>
          <w:p w:rsidR="0044775F" w:rsidRPr="00414826" w:rsidRDefault="00E63D8C" w:rsidP="003F376B">
            <w:pPr>
              <w:pStyle w:val="3"/>
              <w:outlineLvl w:val="2"/>
              <w:rPr>
                <w:color w:val="auto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43F42A" wp14:editId="7EFACE6A">
                  <wp:extent cx="5760085" cy="76454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764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775F" w:rsidRDefault="0044775F" w:rsidP="0044775F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414826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Рис. 1.</w:t>
            </w:r>
            <w:r w:rsidR="00E21CB1" w:rsidRPr="00414826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1.</w:t>
            </w:r>
            <w:r w:rsidRPr="00414826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 xml:space="preserve"> 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8"/>
              </w:rPr>
              <w:t>Бланк регистрации</w:t>
            </w:r>
          </w:p>
          <w:p w:rsidR="00333B07" w:rsidRDefault="00333B07" w:rsidP="0044775F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333B07" w:rsidRPr="00414826" w:rsidRDefault="00333B07" w:rsidP="0044775F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44775F" w:rsidRPr="00414826" w:rsidRDefault="00E63D8C" w:rsidP="00E21CB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6CDAC92" wp14:editId="4B6244D0">
                  <wp:extent cx="5760085" cy="804100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804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1CB1" w:rsidRPr="00414826" w:rsidRDefault="00E21CB1" w:rsidP="00E21CB1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414826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 xml:space="preserve">Рис. 1.2. 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8"/>
              </w:rPr>
              <w:t>Бланк регистрации</w:t>
            </w:r>
            <w:r w:rsidRPr="00414826">
              <w:t xml:space="preserve"> </w:t>
            </w:r>
            <w:r w:rsidR="006F0FFF">
              <w:rPr>
                <w:rFonts w:ascii="Times New Roman" w:hAnsi="Times New Roman" w:cs="Times New Roman"/>
                <w:i/>
                <w:sz w:val="24"/>
                <w:szCs w:val="28"/>
              </w:rPr>
              <w:t>п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8"/>
              </w:rPr>
              <w:t>о иностранным языкам (</w:t>
            </w:r>
            <w:r w:rsidR="006F0FFF">
              <w:rPr>
                <w:rFonts w:ascii="Times New Roman" w:hAnsi="Times New Roman" w:cs="Times New Roman"/>
                <w:i/>
                <w:sz w:val="24"/>
                <w:szCs w:val="28"/>
              </w:rPr>
              <w:t>устная часть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8"/>
              </w:rPr>
              <w:t>)</w:t>
            </w:r>
          </w:p>
          <w:p w:rsidR="00E21CB1" w:rsidRPr="00414826" w:rsidRDefault="00E21CB1" w:rsidP="00491F6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333B07" w:rsidRDefault="00E63D8C" w:rsidP="003F376B">
            <w:pPr>
              <w:widowControl w:val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3F6CF6F" wp14:editId="7E809011">
                  <wp:extent cx="5760085" cy="8112125"/>
                  <wp:effectExtent l="0" t="0" r="0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811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1BA" w:rsidRPr="00414826" w:rsidRDefault="00B071BA" w:rsidP="00B071BA">
            <w:pPr>
              <w:widowControl w:val="0"/>
              <w:ind w:firstLine="708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414826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 xml:space="preserve">Рис. 1.3. 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8"/>
              </w:rPr>
              <w:t>Бланк регистрации</w:t>
            </w:r>
            <w:r w:rsidRPr="00414826">
              <w:t xml:space="preserve"> 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8"/>
              </w:rPr>
              <w:t>КЕГЭ</w:t>
            </w:r>
          </w:p>
          <w:p w:rsidR="00C97CE5" w:rsidRDefault="00C97CE5" w:rsidP="00B071BA">
            <w:pPr>
              <w:widowControl w:val="0"/>
              <w:ind w:firstLine="708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333B07" w:rsidRDefault="00333B07" w:rsidP="00B071BA">
            <w:pPr>
              <w:widowControl w:val="0"/>
              <w:ind w:firstLine="708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3F376B" w:rsidRDefault="003F376B" w:rsidP="00B071BA">
            <w:pPr>
              <w:widowControl w:val="0"/>
              <w:ind w:firstLine="708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FF22E0" w:rsidRDefault="00FF22E0" w:rsidP="00B071BA">
            <w:pPr>
              <w:widowControl w:val="0"/>
              <w:ind w:firstLine="708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18112F" w:rsidRDefault="0044775F" w:rsidP="0018112F">
            <w:pPr>
              <w:widowControl w:val="0"/>
              <w:ind w:firstLine="708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414826">
              <w:rPr>
                <w:rFonts w:ascii="Times New Roman" w:hAnsi="Times New Roman" w:cs="Times New Roman"/>
                <w:sz w:val="28"/>
                <w:szCs w:val="26"/>
              </w:rPr>
              <w:lastRenderedPageBreak/>
              <w:t>По указани</w:t>
            </w:r>
            <w:r w:rsidR="00E63D8C">
              <w:rPr>
                <w:rFonts w:ascii="Times New Roman" w:hAnsi="Times New Roman" w:cs="Times New Roman"/>
                <w:sz w:val="28"/>
                <w:szCs w:val="26"/>
              </w:rPr>
              <w:t xml:space="preserve">ю ответственного организатора в </w:t>
            </w:r>
            <w:r w:rsidRPr="00414826">
              <w:rPr>
                <w:rFonts w:ascii="Times New Roman" w:hAnsi="Times New Roman" w:cs="Times New Roman"/>
                <w:sz w:val="28"/>
                <w:szCs w:val="26"/>
              </w:rPr>
              <w:t xml:space="preserve">аудитории участники </w:t>
            </w:r>
            <w:r w:rsidR="002B4A0F" w:rsidRPr="00414826">
              <w:rPr>
                <w:rFonts w:ascii="Times New Roman" w:hAnsi="Times New Roman" w:cs="Times New Roman"/>
                <w:sz w:val="28"/>
                <w:szCs w:val="26"/>
              </w:rPr>
              <w:t xml:space="preserve">экзамена </w:t>
            </w:r>
            <w:r w:rsidR="00E63D8C">
              <w:rPr>
                <w:rFonts w:ascii="Times New Roman" w:hAnsi="Times New Roman" w:cs="Times New Roman"/>
                <w:sz w:val="28"/>
                <w:szCs w:val="28"/>
              </w:rPr>
              <w:t xml:space="preserve">приступают к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заполнению </w:t>
            </w:r>
            <w:r w:rsidRPr="0041482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верхней части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6530" w:rsidRPr="00414826">
              <w:rPr>
                <w:rFonts w:ascii="Times New Roman" w:hAnsi="Times New Roman" w:cs="Times New Roman"/>
                <w:sz w:val="28"/>
                <w:szCs w:val="28"/>
              </w:rPr>
              <w:t>бланка регистрации (р</w:t>
            </w:r>
            <w:r w:rsidR="00232390" w:rsidRPr="00414826">
              <w:rPr>
                <w:rFonts w:ascii="Times New Roman" w:hAnsi="Times New Roman" w:cs="Times New Roman"/>
                <w:sz w:val="28"/>
                <w:szCs w:val="28"/>
              </w:rPr>
              <w:t>ис. 2)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F0FFF" w:rsidRDefault="006F0FFF" w:rsidP="0018112F">
            <w:pPr>
              <w:widowControl w:val="0"/>
              <w:ind w:firstLine="708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FE7678" w:rsidRDefault="00E63D8C" w:rsidP="00FE767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23C59A" wp14:editId="68606E4C">
                  <wp:extent cx="5760085" cy="1993265"/>
                  <wp:effectExtent l="0" t="0" r="0" b="698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199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1A48" w:rsidRPr="00414826" w:rsidRDefault="000A1A48" w:rsidP="002A063C">
            <w:pPr>
              <w:widowControl w:val="0"/>
              <w:spacing w:before="12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Рис. 2. Верхняя часть бланка регистрации</w:t>
            </w:r>
          </w:p>
          <w:p w:rsidR="003412C0" w:rsidRDefault="003412C0" w:rsidP="003412C0">
            <w:pPr>
              <w:widowControl w:val="0"/>
              <w:ind w:firstLine="708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3412C0" w:rsidRPr="007807DB" w:rsidRDefault="003412C0" w:rsidP="007807DB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12C0">
              <w:rPr>
                <w:rFonts w:ascii="Times New Roman" w:hAnsi="Times New Roman" w:cs="Times New Roman"/>
                <w:sz w:val="28"/>
                <w:szCs w:val="26"/>
              </w:rPr>
              <w:t xml:space="preserve">Участниками экзаменов заполняются следующие поля верхней части бланка </w:t>
            </w:r>
            <w:r w:rsidRPr="007807DB">
              <w:rPr>
                <w:rFonts w:ascii="Times New Roman" w:hAnsi="Times New Roman" w:cs="Times New Roman"/>
                <w:sz w:val="28"/>
                <w:szCs w:val="28"/>
              </w:rPr>
              <w:t>регистрации</w:t>
            </w:r>
            <w:r w:rsidR="00B3362E" w:rsidRPr="007807DB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6F0FFF" w:rsidRPr="007807DB">
              <w:rPr>
                <w:rFonts w:ascii="Times New Roman" w:hAnsi="Times New Roman" w:cs="Times New Roman"/>
                <w:sz w:val="28"/>
                <w:szCs w:val="28"/>
              </w:rPr>
              <w:t xml:space="preserve">см. </w:t>
            </w:r>
            <w:r w:rsidR="00B3362E" w:rsidRPr="007807DB">
              <w:rPr>
                <w:rFonts w:ascii="Times New Roman" w:hAnsi="Times New Roman" w:cs="Times New Roman"/>
                <w:sz w:val="28"/>
                <w:szCs w:val="28"/>
              </w:rPr>
              <w:t>Таблиц</w:t>
            </w:r>
            <w:r w:rsidR="006F0FFF" w:rsidRPr="007807D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B3362E" w:rsidRPr="007807DB">
              <w:rPr>
                <w:rFonts w:ascii="Times New Roman" w:hAnsi="Times New Roman" w:cs="Times New Roman"/>
                <w:sz w:val="28"/>
                <w:szCs w:val="28"/>
              </w:rPr>
              <w:t xml:space="preserve"> 1)</w:t>
            </w:r>
            <w:r w:rsidRPr="007807D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7807DB" w:rsidRPr="007807DB" w:rsidRDefault="007807DB" w:rsidP="00591692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07DB">
              <w:rPr>
                <w:rFonts w:ascii="Times New Roman" w:hAnsi="Times New Roman" w:cs="Times New Roman"/>
                <w:sz w:val="28"/>
                <w:szCs w:val="28"/>
              </w:rPr>
              <w:t>код образовательной организации;</w:t>
            </w:r>
          </w:p>
          <w:p w:rsidR="007807DB" w:rsidRPr="007807DB" w:rsidRDefault="007807DB" w:rsidP="00591692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07DB">
              <w:rPr>
                <w:rFonts w:ascii="Times New Roman" w:hAnsi="Times New Roman" w:cs="Times New Roman"/>
                <w:sz w:val="28"/>
                <w:szCs w:val="28"/>
              </w:rPr>
              <w:t>номер и буква класса (только для выпускников текущего года);</w:t>
            </w:r>
          </w:p>
          <w:p w:rsidR="007807DB" w:rsidRDefault="007807DB" w:rsidP="00591692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07DB">
              <w:rPr>
                <w:rFonts w:ascii="Times New Roman" w:hAnsi="Times New Roman" w:cs="Times New Roman"/>
                <w:sz w:val="28"/>
                <w:szCs w:val="28"/>
              </w:rPr>
              <w:t>номер аудитории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807DB" w:rsidRPr="007807DB" w:rsidRDefault="007807DB" w:rsidP="007807DB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7807DB">
              <w:rPr>
                <w:rFonts w:ascii="Times New Roman" w:hAnsi="Times New Roman" w:cs="Times New Roman"/>
                <w:sz w:val="28"/>
                <w:szCs w:val="26"/>
              </w:rPr>
              <w:t>Поля «Код региона», «Код ППЭ», «Код предмета», «Название предмета», «Дата проведения ЕГЭ» заполняются автоматически. Поле для служебного использования «Резерв-1» не заполняется.</w:t>
            </w:r>
          </w:p>
          <w:p w:rsidR="003412C0" w:rsidRPr="008808DA" w:rsidRDefault="008808DA" w:rsidP="008808DA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808DA">
              <w:rPr>
                <w:rFonts w:ascii="Times New Roman" w:hAnsi="Times New Roman" w:cs="Times New Roman"/>
                <w:i/>
                <w:sz w:val="28"/>
                <w:szCs w:val="26"/>
              </w:rPr>
              <w:t xml:space="preserve">При проведении ЕГЭ в ППЭ с использованием ЭМ ЕГЭ на бумажных носителях </w:t>
            </w:r>
            <w:r>
              <w:rPr>
                <w:rFonts w:ascii="Times New Roman" w:hAnsi="Times New Roman" w:cs="Times New Roman"/>
                <w:i/>
                <w:sz w:val="28"/>
                <w:szCs w:val="26"/>
              </w:rPr>
              <w:t xml:space="preserve">участниками </w:t>
            </w:r>
            <w:r w:rsidRPr="008808DA">
              <w:rPr>
                <w:rFonts w:ascii="Times New Roman" w:hAnsi="Times New Roman" w:cs="Times New Roman"/>
                <w:i/>
                <w:sz w:val="28"/>
                <w:szCs w:val="26"/>
              </w:rPr>
              <w:t>также заполняются поля «Код региона», «Код ППЭ», автоматически заполняются только поля «Код предмета», «Название предмета», «Дата проведения ЕГЭ».</w:t>
            </w:r>
            <w:r w:rsidRPr="008808DA">
              <w:rPr>
                <w:rFonts w:ascii="Times New Roman" w:hAnsi="Times New Roman" w:cs="Times New Roman"/>
                <w:i/>
                <w:sz w:val="28"/>
                <w:szCs w:val="26"/>
              </w:rPr>
              <w:cr/>
            </w:r>
          </w:p>
          <w:p w:rsidR="00BD764A" w:rsidRPr="0068423A" w:rsidRDefault="00936451" w:rsidP="00B30F5C">
            <w:pPr>
              <w:widowControl w:val="0"/>
              <w:spacing w:after="12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842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Таблица 1. Указание по </w:t>
            </w:r>
            <w:r w:rsidR="00BD764A" w:rsidRPr="006842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заполнению </w:t>
            </w:r>
            <w:r w:rsidR="004B0163" w:rsidRPr="006842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участником экзамена </w:t>
            </w:r>
            <w:r w:rsidR="003412C0" w:rsidRPr="006842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</w:r>
            <w:r w:rsidR="00BD764A" w:rsidRPr="006842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полей верхней части бланка регистрации</w:t>
            </w:r>
          </w:p>
          <w:tbl>
            <w:tblPr>
              <w:tblW w:w="894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3431"/>
              <w:gridCol w:w="5516"/>
            </w:tblGrid>
            <w:tr w:rsidR="00414826" w:rsidRPr="00414826" w:rsidTr="00F46C7E">
              <w:trPr>
                <w:trHeight w:val="946"/>
                <w:tblHeader/>
              </w:trPr>
              <w:tc>
                <w:tcPr>
                  <w:tcW w:w="343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1E3D42" w:rsidRDefault="001D370B" w:rsidP="00591692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1E3D4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Поля, заполняемые участником экзамена </w:t>
                  </w:r>
                  <w:r w:rsidR="0044775F" w:rsidRPr="001E3D4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по указанию организатора в аудитории</w:t>
                  </w:r>
                </w:p>
              </w:tc>
              <w:tc>
                <w:tcPr>
                  <w:tcW w:w="551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1E3D42" w:rsidRDefault="00127A39" w:rsidP="00591692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1E3D4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Комментарии</w:t>
                  </w:r>
                  <w:r w:rsidR="0044775F" w:rsidRPr="001E3D4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по заполнению</w:t>
                  </w:r>
                </w:p>
              </w:tc>
            </w:tr>
            <w:tr w:rsidR="00414826" w:rsidRPr="00414826" w:rsidTr="00F46C7E">
              <w:trPr>
                <w:trHeight w:val="212"/>
              </w:trPr>
              <w:tc>
                <w:tcPr>
                  <w:tcW w:w="343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D344B5" w:rsidRPr="00F46C7E" w:rsidRDefault="00D344B5" w:rsidP="00F46C7E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F46C7E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Код региона </w:t>
                  </w:r>
                </w:p>
              </w:tc>
              <w:tc>
                <w:tcPr>
                  <w:tcW w:w="551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F46C7E" w:rsidRDefault="00B30F5C" w:rsidP="00B30F5C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F46C7E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37</w:t>
                  </w:r>
                </w:p>
              </w:tc>
            </w:tr>
            <w:tr w:rsidR="00414826" w:rsidRPr="00414826" w:rsidTr="00F46C7E">
              <w:trPr>
                <w:trHeight w:val="922"/>
              </w:trPr>
              <w:tc>
                <w:tcPr>
                  <w:tcW w:w="343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1E3D42" w:rsidRDefault="0044775F" w:rsidP="00530451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D4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Код образовательной организации</w:t>
                  </w:r>
                </w:p>
              </w:tc>
              <w:tc>
                <w:tcPr>
                  <w:tcW w:w="551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B30F5C" w:rsidRDefault="00F46C7E" w:rsidP="00B74EA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Выпускник</w:t>
                  </w:r>
                  <w:r w:rsidR="00B74EA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ам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 текущего года у</w:t>
                  </w:r>
                  <w:r w:rsidR="0059169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казыва</w:t>
                  </w:r>
                  <w:r w:rsidR="00B74EA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ется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шестизначный </w:t>
                  </w:r>
                  <w:r w:rsidR="0044775F" w:rsidRPr="000747C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код образовательной организации, в</w:t>
                  </w:r>
                  <w:r w:rsidR="00D344B5" w:rsidRPr="000747C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44775F" w:rsidRPr="000747C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которо</w:t>
                  </w:r>
                  <w:r w:rsidR="00BA6CD1" w:rsidRPr="000747C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й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обучаю</w:t>
                  </w:r>
                  <w:r w:rsidR="0044775F" w:rsidRPr="000747C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тся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F46C7E" w:rsidRDefault="00F46C7E" w:rsidP="00B74EAA">
                  <w:pPr>
                    <w:pStyle w:val="ad"/>
                    <w:widowControl w:val="0"/>
                    <w:spacing w:after="0" w:line="240" w:lineRule="auto"/>
                    <w:ind w:left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44775F" w:rsidRPr="001E3D42" w:rsidRDefault="00F46C7E" w:rsidP="00B74EAA">
                  <w:pPr>
                    <w:pStyle w:val="ad"/>
                    <w:widowControl w:val="0"/>
                    <w:spacing w:after="0" w:line="240" w:lineRule="auto"/>
                    <w:ind w:left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Участник</w:t>
                  </w:r>
                  <w:r w:rsidR="00B74EA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ам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и </w:t>
                  </w:r>
                  <w:r w:rsidRPr="001E3D4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ЕГЭ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вписыва</w:t>
                  </w:r>
                  <w:r w:rsidR="00B74EA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ется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44775F" w:rsidRPr="001E3D4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код образовательной органи</w:t>
                  </w:r>
                  <w:r w:rsidR="00B1290A" w:rsidRPr="001E3D4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зации, в</w:t>
                  </w:r>
                  <w:r w:rsidR="00D344B5" w:rsidRPr="001E3D4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B1290A" w:rsidRPr="001E3D4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которой </w:t>
                  </w:r>
                  <w:r w:rsidR="00B74EA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они </w:t>
                  </w:r>
                  <w:r w:rsidR="0044775F" w:rsidRPr="001E3D4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получ</w:t>
                  </w:r>
                  <w:r w:rsidR="00282922" w:rsidRPr="001E3D4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ил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</w:t>
                  </w:r>
                  <w:r w:rsidR="00282922" w:rsidRPr="001E3D4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уведомление </w:t>
                  </w:r>
                  <w:r w:rsidR="004B3288" w:rsidRPr="001E3D4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ЕГЭ.</w:t>
                  </w:r>
                  <w:r w:rsidR="00B74EA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Данный код также указан в уведомлении участника.</w:t>
                  </w:r>
                </w:p>
              </w:tc>
            </w:tr>
            <w:tr w:rsidR="00414826" w:rsidRPr="00414826" w:rsidTr="00F46C7E">
              <w:trPr>
                <w:trHeight w:val="214"/>
              </w:trPr>
              <w:tc>
                <w:tcPr>
                  <w:tcW w:w="343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1E3D42" w:rsidRDefault="0044775F" w:rsidP="00DE5AF0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D4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Класс: номер, буква</w:t>
                  </w:r>
                </w:p>
              </w:tc>
              <w:tc>
                <w:tcPr>
                  <w:tcW w:w="551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1E3D42" w:rsidRDefault="00B74EAA" w:rsidP="00B74EA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Заполняется только в</w:t>
                  </w:r>
                  <w:r w:rsidR="00F46C7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ыпускник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ам</w:t>
                  </w:r>
                  <w:r w:rsidR="00F46C7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 текущего года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:</w:t>
                  </w:r>
                  <w:r w:rsidR="00357BED" w:rsidRPr="001E3D4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357BED" w:rsidRPr="001E3D4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указыва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е</w:t>
                  </w:r>
                  <w:r w:rsidR="00F46C7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ся</w:t>
                  </w:r>
                  <w:r w:rsidR="00F46C7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357BED" w:rsidRPr="001E3D4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информаци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я</w:t>
                  </w:r>
                  <w:r w:rsidR="00F46C7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357BED" w:rsidRPr="001E3D4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</w:t>
                  </w:r>
                  <w:r w:rsidR="00D344B5" w:rsidRPr="001E3D4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357BED" w:rsidRPr="001E3D4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классе, в</w:t>
                  </w:r>
                  <w:r w:rsidR="00D344B5" w:rsidRPr="001E3D4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357BED" w:rsidRPr="001E3D4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котором он</w:t>
                  </w:r>
                  <w:r w:rsidR="00F46C7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</w:t>
                  </w:r>
                  <w:r w:rsidR="00357BED" w:rsidRPr="001E3D4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обуча</w:t>
                  </w:r>
                  <w:r w:rsidR="00F46C7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ю</w:t>
                  </w:r>
                  <w:r w:rsidR="00357BED" w:rsidRPr="001E3D4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тся.</w:t>
                  </w:r>
                </w:p>
              </w:tc>
            </w:tr>
            <w:tr w:rsidR="00414826" w:rsidRPr="00414826" w:rsidTr="00F46C7E">
              <w:trPr>
                <w:trHeight w:val="466"/>
              </w:trPr>
              <w:tc>
                <w:tcPr>
                  <w:tcW w:w="343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D344B5" w:rsidRPr="00F46C7E" w:rsidRDefault="00F46C7E" w:rsidP="00F46C7E">
                  <w:pPr>
                    <w:pStyle w:val="Default"/>
                    <w:rPr>
                      <w:rFonts w:eastAsia="Times New Roman"/>
                      <w:i/>
                    </w:rPr>
                  </w:pPr>
                  <w:r>
                    <w:rPr>
                      <w:i/>
                    </w:rPr>
                    <w:lastRenderedPageBreak/>
                    <w:t>Код ППЭ</w:t>
                  </w:r>
                </w:p>
              </w:tc>
              <w:tc>
                <w:tcPr>
                  <w:tcW w:w="551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F46C7E" w:rsidRDefault="00D344B5" w:rsidP="00B74EA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r w:rsidRPr="00F46C7E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Указывается в </w:t>
                  </w:r>
                  <w:r w:rsidR="0044775F" w:rsidRPr="00F46C7E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соответствии с</w:t>
                  </w:r>
                  <w:r w:rsidRPr="00F46C7E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 кодировкой ППЭ, принятой в </w:t>
                  </w:r>
                  <w:r w:rsidR="00A277C3" w:rsidRPr="00F46C7E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Ивановской области</w:t>
                  </w:r>
                </w:p>
              </w:tc>
            </w:tr>
            <w:tr w:rsidR="00414826" w:rsidRPr="00414826" w:rsidTr="00F46C7E">
              <w:trPr>
                <w:trHeight w:val="226"/>
              </w:trPr>
              <w:tc>
                <w:tcPr>
                  <w:tcW w:w="3431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1E3D42" w:rsidRDefault="0044775F" w:rsidP="006E7B73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D4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Номер аудитории</w:t>
                  </w:r>
                  <w:r w:rsidR="00E77520" w:rsidRPr="001E3D4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51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1E3D42" w:rsidRDefault="0044775F" w:rsidP="00B74EA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D4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Указывае</w:t>
                  </w:r>
                  <w:r w:rsidR="00D344B5" w:rsidRPr="001E3D4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тся номер аудитории, в </w:t>
                  </w:r>
                  <w:r w:rsidR="00F00527" w:rsidRPr="001E3D4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которой проводится </w:t>
                  </w:r>
                  <w:r w:rsidRPr="001E3D4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ЕГЭ</w:t>
                  </w:r>
                </w:p>
              </w:tc>
            </w:tr>
          </w:tbl>
          <w:p w:rsidR="0044775F" w:rsidRPr="00414826" w:rsidRDefault="0044775F" w:rsidP="009960DB">
            <w:pPr>
              <w:widowControl w:val="0"/>
              <w:rPr>
                <w:rFonts w:ascii="Times New Roman" w:hAnsi="Times New Roman" w:cs="Times New Roman"/>
                <w:b/>
              </w:rPr>
            </w:pPr>
          </w:p>
        </w:tc>
      </w:tr>
    </w:tbl>
    <w:p w:rsidR="000F44AD" w:rsidRPr="00414826" w:rsidRDefault="000F44AD" w:rsidP="00033CCB">
      <w:pPr>
        <w:spacing w:after="0"/>
        <w:rPr>
          <w:rFonts w:ascii="Times New Roman" w:hAnsi="Times New Roman" w:cs="Times New Roman"/>
          <w:b/>
          <w:sz w:val="10"/>
          <w:szCs w:val="28"/>
        </w:rPr>
      </w:pPr>
    </w:p>
    <w:tbl>
      <w:tblPr>
        <w:tblStyle w:val="a3"/>
        <w:tblW w:w="9067" w:type="dxa"/>
        <w:jc w:val="center"/>
        <w:tblLayout w:type="fixed"/>
        <w:tblLook w:val="04A0" w:firstRow="1" w:lastRow="0" w:firstColumn="1" w:lastColumn="0" w:noHBand="0" w:noVBand="1"/>
      </w:tblPr>
      <w:tblGrid>
        <w:gridCol w:w="5534"/>
        <w:gridCol w:w="3533"/>
      </w:tblGrid>
      <w:tr w:rsidR="00414826" w:rsidRPr="00414826" w:rsidTr="0068423A">
        <w:trPr>
          <w:trHeight w:val="467"/>
          <w:jc w:val="center"/>
        </w:trPr>
        <w:tc>
          <w:tcPr>
            <w:tcW w:w="90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4348D" w:rsidRPr="0068423A" w:rsidRDefault="0014348D" w:rsidP="001E3D42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8423A">
              <w:rPr>
                <w:rFonts w:ascii="Times New Roman" w:hAnsi="Times New Roman"/>
                <w:i/>
                <w:sz w:val="24"/>
                <w:szCs w:val="24"/>
              </w:rPr>
              <w:t>Таблица 2. Названи</w:t>
            </w:r>
            <w:r w:rsidR="00606CA4" w:rsidRPr="0068423A">
              <w:rPr>
                <w:rFonts w:ascii="Times New Roman" w:hAnsi="Times New Roman"/>
                <w:i/>
                <w:sz w:val="24"/>
                <w:szCs w:val="24"/>
              </w:rPr>
              <w:t>я</w:t>
            </w:r>
            <w:r w:rsidRPr="0068423A">
              <w:rPr>
                <w:rFonts w:ascii="Times New Roman" w:hAnsi="Times New Roman"/>
                <w:i/>
                <w:sz w:val="24"/>
                <w:szCs w:val="24"/>
              </w:rPr>
              <w:t xml:space="preserve"> и код</w:t>
            </w:r>
            <w:r w:rsidR="00606CA4" w:rsidRPr="0068423A"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68423A">
              <w:rPr>
                <w:rFonts w:ascii="Times New Roman" w:hAnsi="Times New Roman"/>
                <w:i/>
                <w:sz w:val="24"/>
                <w:szCs w:val="24"/>
              </w:rPr>
              <w:t xml:space="preserve"> предметов</w:t>
            </w:r>
          </w:p>
        </w:tc>
      </w:tr>
      <w:tr w:rsidR="00414826" w:rsidRPr="00414826" w:rsidTr="0068423A">
        <w:trPr>
          <w:jc w:val="center"/>
        </w:trPr>
        <w:tc>
          <w:tcPr>
            <w:tcW w:w="5534" w:type="dxa"/>
          </w:tcPr>
          <w:p w:rsidR="000F44AD" w:rsidRPr="001E3D42" w:rsidRDefault="000F44AD" w:rsidP="001E3D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3D42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предмета</w:t>
            </w:r>
          </w:p>
        </w:tc>
        <w:tc>
          <w:tcPr>
            <w:tcW w:w="3533" w:type="dxa"/>
          </w:tcPr>
          <w:p w:rsidR="000F44AD" w:rsidRPr="001E3D42" w:rsidRDefault="000F44AD" w:rsidP="001E3D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3D42">
              <w:rPr>
                <w:rFonts w:ascii="Times New Roman" w:hAnsi="Times New Roman" w:cs="Times New Roman"/>
                <w:b/>
                <w:sz w:val="24"/>
                <w:szCs w:val="24"/>
              </w:rPr>
              <w:t>Код предмета</w:t>
            </w:r>
          </w:p>
        </w:tc>
      </w:tr>
      <w:tr w:rsidR="00414826" w:rsidRPr="00414826" w:rsidTr="0068423A">
        <w:trPr>
          <w:jc w:val="center"/>
        </w:trPr>
        <w:tc>
          <w:tcPr>
            <w:tcW w:w="5534" w:type="dxa"/>
          </w:tcPr>
          <w:p w:rsidR="000F44AD" w:rsidRPr="001E3D42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D42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533" w:type="dxa"/>
          </w:tcPr>
          <w:p w:rsidR="000F44AD" w:rsidRPr="001E3D42" w:rsidRDefault="00532AC9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D4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0F44AD" w:rsidRPr="001E3D4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14826" w:rsidRPr="00414826" w:rsidTr="0068423A">
        <w:trPr>
          <w:jc w:val="center"/>
        </w:trPr>
        <w:tc>
          <w:tcPr>
            <w:tcW w:w="5534" w:type="dxa"/>
          </w:tcPr>
          <w:p w:rsidR="000F44AD" w:rsidRPr="001E3D42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D42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 профильная</w:t>
            </w:r>
          </w:p>
        </w:tc>
        <w:tc>
          <w:tcPr>
            <w:tcW w:w="3533" w:type="dxa"/>
          </w:tcPr>
          <w:p w:rsidR="000F44AD" w:rsidRPr="001E3D42" w:rsidRDefault="00532AC9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D4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0F44AD" w:rsidRPr="001E3D4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14826" w:rsidRPr="00414826" w:rsidTr="0068423A">
        <w:trPr>
          <w:jc w:val="center"/>
        </w:trPr>
        <w:tc>
          <w:tcPr>
            <w:tcW w:w="5534" w:type="dxa"/>
          </w:tcPr>
          <w:p w:rsidR="000F44AD" w:rsidRPr="001E3D42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D42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 базовая</w:t>
            </w:r>
          </w:p>
        </w:tc>
        <w:tc>
          <w:tcPr>
            <w:tcW w:w="3533" w:type="dxa"/>
          </w:tcPr>
          <w:p w:rsidR="000F44AD" w:rsidRPr="001E3D42" w:rsidRDefault="000F44AD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D42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414826" w:rsidRPr="00414826" w:rsidTr="0068423A">
        <w:trPr>
          <w:jc w:val="center"/>
        </w:trPr>
        <w:tc>
          <w:tcPr>
            <w:tcW w:w="5534" w:type="dxa"/>
          </w:tcPr>
          <w:p w:rsidR="000F44AD" w:rsidRPr="001E3D42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D42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3533" w:type="dxa"/>
          </w:tcPr>
          <w:p w:rsidR="000F44AD" w:rsidRPr="001E3D42" w:rsidRDefault="00532AC9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D4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0F44AD" w:rsidRPr="001E3D4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14826" w:rsidRPr="00414826" w:rsidTr="0068423A">
        <w:trPr>
          <w:jc w:val="center"/>
        </w:trPr>
        <w:tc>
          <w:tcPr>
            <w:tcW w:w="5534" w:type="dxa"/>
          </w:tcPr>
          <w:p w:rsidR="000F44AD" w:rsidRPr="001E3D42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D42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3533" w:type="dxa"/>
          </w:tcPr>
          <w:p w:rsidR="000F44AD" w:rsidRPr="001E3D42" w:rsidRDefault="00532AC9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D4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0F44AD" w:rsidRPr="001E3D4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14826" w:rsidRPr="00414826" w:rsidTr="0068423A">
        <w:trPr>
          <w:jc w:val="center"/>
        </w:trPr>
        <w:tc>
          <w:tcPr>
            <w:tcW w:w="5534" w:type="dxa"/>
          </w:tcPr>
          <w:p w:rsidR="000F44AD" w:rsidRPr="001E3D42" w:rsidRDefault="000F44AD" w:rsidP="000E6938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D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Информатика </w:t>
            </w:r>
            <w:r w:rsidR="000E6938">
              <w:rPr>
                <w:rFonts w:ascii="Times New Roman" w:eastAsia="Times New Roman" w:hAnsi="Times New Roman" w:cs="Times New Roman"/>
                <w:sz w:val="24"/>
                <w:szCs w:val="24"/>
              </w:rPr>
              <w:t>(КЕГЭ)</w:t>
            </w:r>
          </w:p>
        </w:tc>
        <w:tc>
          <w:tcPr>
            <w:tcW w:w="3533" w:type="dxa"/>
          </w:tcPr>
          <w:p w:rsidR="000F44AD" w:rsidRPr="001E3D42" w:rsidRDefault="00B3362E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D4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 w:rsidR="000F44AD" w:rsidRPr="001E3D4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14826" w:rsidRPr="00414826" w:rsidTr="0068423A">
        <w:trPr>
          <w:jc w:val="center"/>
        </w:trPr>
        <w:tc>
          <w:tcPr>
            <w:tcW w:w="5534" w:type="dxa"/>
          </w:tcPr>
          <w:p w:rsidR="000F44AD" w:rsidRPr="001E3D42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D42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533" w:type="dxa"/>
          </w:tcPr>
          <w:p w:rsidR="000F44AD" w:rsidRPr="001E3D42" w:rsidRDefault="00532AC9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D4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0F44AD" w:rsidRPr="001E3D4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14826" w:rsidRPr="00414826" w:rsidTr="0068423A">
        <w:trPr>
          <w:jc w:val="center"/>
        </w:trPr>
        <w:tc>
          <w:tcPr>
            <w:tcW w:w="5534" w:type="dxa"/>
          </w:tcPr>
          <w:p w:rsidR="000F44AD" w:rsidRPr="001E3D42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D42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533" w:type="dxa"/>
          </w:tcPr>
          <w:p w:rsidR="000F44AD" w:rsidRPr="001E3D42" w:rsidRDefault="00532AC9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D4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0F44AD" w:rsidRPr="001E3D4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14826" w:rsidRPr="00414826" w:rsidTr="0068423A">
        <w:trPr>
          <w:jc w:val="center"/>
        </w:trPr>
        <w:tc>
          <w:tcPr>
            <w:tcW w:w="5534" w:type="dxa"/>
          </w:tcPr>
          <w:p w:rsidR="000F44AD" w:rsidRPr="001E3D42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D42"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3533" w:type="dxa"/>
          </w:tcPr>
          <w:p w:rsidR="000F44AD" w:rsidRPr="001E3D42" w:rsidRDefault="00532AC9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D4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0F44AD" w:rsidRPr="001E3D4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14826" w:rsidRPr="00414826" w:rsidTr="0068423A">
        <w:trPr>
          <w:jc w:val="center"/>
        </w:trPr>
        <w:tc>
          <w:tcPr>
            <w:tcW w:w="5534" w:type="dxa"/>
          </w:tcPr>
          <w:p w:rsidR="000F44AD" w:rsidRPr="001E3D42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D42">
              <w:rPr>
                <w:rFonts w:ascii="Times New Roman" w:eastAsia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533" w:type="dxa"/>
          </w:tcPr>
          <w:p w:rsidR="000F44AD" w:rsidRPr="001E3D42" w:rsidRDefault="00532AC9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D4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0F44AD" w:rsidRPr="001E3D42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414826" w:rsidRPr="00414826" w:rsidTr="0068423A">
        <w:trPr>
          <w:jc w:val="center"/>
        </w:trPr>
        <w:tc>
          <w:tcPr>
            <w:tcW w:w="5534" w:type="dxa"/>
          </w:tcPr>
          <w:p w:rsidR="000F44AD" w:rsidRPr="001E3D42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D42">
              <w:rPr>
                <w:rFonts w:ascii="Times New Roman" w:eastAsia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3533" w:type="dxa"/>
          </w:tcPr>
          <w:p w:rsidR="000F44AD" w:rsidRPr="001E3D42" w:rsidRDefault="000F44AD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D42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14826" w:rsidRPr="00414826" w:rsidTr="0068423A">
        <w:trPr>
          <w:jc w:val="center"/>
        </w:trPr>
        <w:tc>
          <w:tcPr>
            <w:tcW w:w="5534" w:type="dxa"/>
          </w:tcPr>
          <w:p w:rsidR="000F44AD" w:rsidRPr="001E3D42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D42">
              <w:rPr>
                <w:rFonts w:ascii="Times New Roman" w:eastAsia="Times New Roman" w:hAnsi="Times New Roman" w:cs="Times New Roman"/>
                <w:sz w:val="24"/>
                <w:szCs w:val="24"/>
              </w:rPr>
              <w:t>Французский язык</w:t>
            </w:r>
          </w:p>
        </w:tc>
        <w:tc>
          <w:tcPr>
            <w:tcW w:w="3533" w:type="dxa"/>
          </w:tcPr>
          <w:p w:rsidR="000F44AD" w:rsidRPr="001E3D42" w:rsidRDefault="000F44AD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D42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414826" w:rsidRPr="00414826" w:rsidTr="0068423A">
        <w:trPr>
          <w:jc w:val="center"/>
        </w:trPr>
        <w:tc>
          <w:tcPr>
            <w:tcW w:w="5534" w:type="dxa"/>
          </w:tcPr>
          <w:p w:rsidR="000F44AD" w:rsidRPr="001E3D42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D42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533" w:type="dxa"/>
          </w:tcPr>
          <w:p w:rsidR="000F44AD" w:rsidRPr="001E3D42" w:rsidRDefault="000F44AD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D42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414826" w:rsidRPr="00414826" w:rsidTr="0068423A">
        <w:trPr>
          <w:jc w:val="center"/>
        </w:trPr>
        <w:tc>
          <w:tcPr>
            <w:tcW w:w="5534" w:type="dxa"/>
          </w:tcPr>
          <w:p w:rsidR="000F44AD" w:rsidRPr="001E3D42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D42">
              <w:rPr>
                <w:rFonts w:ascii="Times New Roman" w:eastAsia="Times New Roman" w:hAnsi="Times New Roman" w:cs="Times New Roman"/>
                <w:sz w:val="24"/>
                <w:szCs w:val="24"/>
              </w:rPr>
              <w:t>Испанский язык</w:t>
            </w:r>
          </w:p>
        </w:tc>
        <w:tc>
          <w:tcPr>
            <w:tcW w:w="3533" w:type="dxa"/>
          </w:tcPr>
          <w:p w:rsidR="000F44AD" w:rsidRPr="001E3D42" w:rsidRDefault="000F44AD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D42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414826" w:rsidRPr="00414826" w:rsidTr="0068423A">
        <w:trPr>
          <w:jc w:val="center"/>
        </w:trPr>
        <w:tc>
          <w:tcPr>
            <w:tcW w:w="5534" w:type="dxa"/>
          </w:tcPr>
          <w:p w:rsidR="00532AC9" w:rsidRPr="001E3D42" w:rsidRDefault="00532AC9" w:rsidP="000F44A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D42">
              <w:rPr>
                <w:rFonts w:ascii="Times New Roman" w:eastAsia="Times New Roman" w:hAnsi="Times New Roman" w:cs="Times New Roman"/>
                <w:sz w:val="24"/>
                <w:szCs w:val="24"/>
              </w:rPr>
              <w:t>Китайский язык</w:t>
            </w:r>
          </w:p>
        </w:tc>
        <w:tc>
          <w:tcPr>
            <w:tcW w:w="3533" w:type="dxa"/>
          </w:tcPr>
          <w:p w:rsidR="00532AC9" w:rsidRPr="001E3D42" w:rsidRDefault="00532AC9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D42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414826" w:rsidRPr="00414826" w:rsidTr="0068423A">
        <w:trPr>
          <w:jc w:val="center"/>
        </w:trPr>
        <w:tc>
          <w:tcPr>
            <w:tcW w:w="5534" w:type="dxa"/>
          </w:tcPr>
          <w:p w:rsidR="000F44AD" w:rsidRPr="001E3D42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D42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533" w:type="dxa"/>
          </w:tcPr>
          <w:p w:rsidR="000F44AD" w:rsidRPr="001E3D42" w:rsidRDefault="000F44AD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D42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414826" w:rsidRPr="00414826" w:rsidTr="0068423A">
        <w:trPr>
          <w:jc w:val="center"/>
        </w:trPr>
        <w:tc>
          <w:tcPr>
            <w:tcW w:w="5534" w:type="dxa"/>
          </w:tcPr>
          <w:p w:rsidR="000F44AD" w:rsidRPr="001E3D42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D42">
              <w:rPr>
                <w:rFonts w:ascii="Times New Roman" w:eastAsia="Times New Roman" w:hAnsi="Times New Roman" w:cs="Times New Roman"/>
                <w:sz w:val="24"/>
                <w:szCs w:val="24"/>
              </w:rPr>
              <w:t>Английский язык (устный экзамен)</w:t>
            </w:r>
          </w:p>
        </w:tc>
        <w:tc>
          <w:tcPr>
            <w:tcW w:w="3533" w:type="dxa"/>
          </w:tcPr>
          <w:p w:rsidR="000F44AD" w:rsidRPr="001E3D42" w:rsidRDefault="000F44AD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D42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414826" w:rsidRPr="00414826" w:rsidTr="0068423A">
        <w:trPr>
          <w:jc w:val="center"/>
        </w:trPr>
        <w:tc>
          <w:tcPr>
            <w:tcW w:w="5534" w:type="dxa"/>
          </w:tcPr>
          <w:p w:rsidR="000F44AD" w:rsidRPr="001E3D42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D42">
              <w:rPr>
                <w:rFonts w:ascii="Times New Roman" w:eastAsia="Times New Roman" w:hAnsi="Times New Roman" w:cs="Times New Roman"/>
                <w:sz w:val="24"/>
                <w:szCs w:val="24"/>
              </w:rPr>
              <w:t>Немецкий язык (устный экзамен)</w:t>
            </w:r>
          </w:p>
        </w:tc>
        <w:tc>
          <w:tcPr>
            <w:tcW w:w="3533" w:type="dxa"/>
          </w:tcPr>
          <w:p w:rsidR="000F44AD" w:rsidRPr="001E3D42" w:rsidRDefault="000F44AD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D42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414826" w:rsidRPr="00414826" w:rsidTr="0068423A">
        <w:trPr>
          <w:jc w:val="center"/>
        </w:trPr>
        <w:tc>
          <w:tcPr>
            <w:tcW w:w="5534" w:type="dxa"/>
          </w:tcPr>
          <w:p w:rsidR="000F44AD" w:rsidRPr="001E3D42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D42">
              <w:rPr>
                <w:rFonts w:ascii="Times New Roman" w:eastAsia="Times New Roman" w:hAnsi="Times New Roman" w:cs="Times New Roman"/>
                <w:sz w:val="24"/>
                <w:szCs w:val="24"/>
              </w:rPr>
              <w:t>Французский язык (устный экзамен)</w:t>
            </w:r>
          </w:p>
        </w:tc>
        <w:tc>
          <w:tcPr>
            <w:tcW w:w="3533" w:type="dxa"/>
          </w:tcPr>
          <w:p w:rsidR="000F44AD" w:rsidRPr="001E3D42" w:rsidRDefault="000F44AD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D42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414826" w:rsidRPr="00414826" w:rsidTr="0068423A">
        <w:trPr>
          <w:jc w:val="center"/>
        </w:trPr>
        <w:tc>
          <w:tcPr>
            <w:tcW w:w="5534" w:type="dxa"/>
          </w:tcPr>
          <w:p w:rsidR="000F44AD" w:rsidRPr="001E3D42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D42">
              <w:rPr>
                <w:rFonts w:ascii="Times New Roman" w:eastAsia="Times New Roman" w:hAnsi="Times New Roman" w:cs="Times New Roman"/>
                <w:sz w:val="24"/>
                <w:szCs w:val="24"/>
              </w:rPr>
              <w:t>Испанский язык (устный экзамен)</w:t>
            </w:r>
          </w:p>
        </w:tc>
        <w:tc>
          <w:tcPr>
            <w:tcW w:w="3533" w:type="dxa"/>
          </w:tcPr>
          <w:p w:rsidR="000F44AD" w:rsidRPr="001E3D42" w:rsidRDefault="000F44AD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D42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532AC9" w:rsidRPr="00414826" w:rsidTr="0068423A">
        <w:trPr>
          <w:jc w:val="center"/>
        </w:trPr>
        <w:tc>
          <w:tcPr>
            <w:tcW w:w="5534" w:type="dxa"/>
          </w:tcPr>
          <w:p w:rsidR="00532AC9" w:rsidRPr="001E3D42" w:rsidRDefault="00532AC9" w:rsidP="000F44AD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D42">
              <w:rPr>
                <w:rFonts w:ascii="Times New Roman" w:eastAsia="Times New Roman" w:hAnsi="Times New Roman" w:cs="Times New Roman"/>
                <w:sz w:val="24"/>
                <w:szCs w:val="24"/>
              </w:rPr>
              <w:t>Китайский язык (устный экзамен)</w:t>
            </w:r>
          </w:p>
        </w:tc>
        <w:tc>
          <w:tcPr>
            <w:tcW w:w="3533" w:type="dxa"/>
          </w:tcPr>
          <w:p w:rsidR="00532AC9" w:rsidRPr="001E3D42" w:rsidRDefault="00532AC9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3D42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</w:tbl>
    <w:p w:rsidR="000F44AD" w:rsidRPr="00414826" w:rsidRDefault="000F44AD" w:rsidP="00943930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180"/>
      </w:tblGrid>
      <w:tr w:rsidR="00414826" w:rsidRPr="00414826" w:rsidTr="00C015A9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D61CE6" w:rsidRPr="00414826" w:rsidRDefault="005E4E15" w:rsidP="002065FC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Поля средней части </w:t>
            </w:r>
            <w:r w:rsidR="00D61CE6"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бланка регистрации «Сведения об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участнике» (рис. 3) заполняются участником </w:t>
            </w:r>
            <w:r w:rsidR="00040E57" w:rsidRPr="00414826">
              <w:rPr>
                <w:rFonts w:ascii="Times New Roman" w:hAnsi="Times New Roman" w:cs="Times New Roman"/>
                <w:sz w:val="28"/>
                <w:szCs w:val="28"/>
              </w:rPr>
              <w:t>экзамена самостоятельно (</w:t>
            </w:r>
            <w:r w:rsidR="002065FC">
              <w:rPr>
                <w:rFonts w:ascii="Times New Roman" w:hAnsi="Times New Roman" w:cs="Times New Roman"/>
                <w:sz w:val="28"/>
                <w:szCs w:val="28"/>
              </w:rPr>
              <w:t xml:space="preserve">см.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Таблиц</w:t>
            </w:r>
            <w:r w:rsidR="002065FC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3)</w:t>
            </w:r>
            <w:r w:rsidR="00B3362E" w:rsidRPr="00B3362E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документом, </w:t>
            </w:r>
            <w:r w:rsidR="00B3362E" w:rsidRPr="002065FC">
              <w:rPr>
                <w:rFonts w:ascii="Times New Roman" w:hAnsi="Times New Roman" w:cs="Times New Roman"/>
                <w:sz w:val="28"/>
                <w:szCs w:val="28"/>
              </w:rPr>
              <w:t xml:space="preserve">удостоверяющим </w:t>
            </w:r>
            <w:r w:rsidR="00D344B5" w:rsidRPr="002065FC">
              <w:rPr>
                <w:rFonts w:ascii="Times New Roman" w:hAnsi="Times New Roman" w:cs="Times New Roman"/>
                <w:sz w:val="28"/>
                <w:szCs w:val="28"/>
              </w:rPr>
              <w:t xml:space="preserve">его </w:t>
            </w:r>
            <w:r w:rsidR="00B3362E" w:rsidRPr="002065FC">
              <w:rPr>
                <w:rFonts w:ascii="Times New Roman" w:hAnsi="Times New Roman" w:cs="Times New Roman"/>
                <w:sz w:val="28"/>
                <w:szCs w:val="28"/>
              </w:rPr>
              <w:t>личность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B3362E" w:rsidRDefault="00B3362E" w:rsidP="009A134E">
      <w:pPr>
        <w:spacing w:before="240" w:line="240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046708B1" wp14:editId="7FC5231F">
            <wp:extent cx="5731493" cy="11124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coi.mcko.ru/resources/upload/RichFilemanager/documents/2021-2022/blanki/br_eg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493" cy="11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134E" w:rsidRDefault="009A134E" w:rsidP="00B53FE7">
      <w:pPr>
        <w:spacing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414826">
        <w:rPr>
          <w:rFonts w:ascii="Times New Roman" w:hAnsi="Times New Roman" w:cs="Times New Roman"/>
          <w:i/>
          <w:sz w:val="24"/>
          <w:szCs w:val="24"/>
        </w:rPr>
        <w:t xml:space="preserve">Рис. 3. </w:t>
      </w:r>
      <w:r w:rsidRPr="00414826">
        <w:rPr>
          <w:rFonts w:ascii="Times New Roman" w:hAnsi="Times New Roman" w:cs="Times New Roman"/>
          <w:i/>
          <w:iCs/>
          <w:sz w:val="24"/>
          <w:szCs w:val="24"/>
        </w:rPr>
        <w:t>Сведения об</w:t>
      </w:r>
      <w:r w:rsidR="009579AF" w:rsidRPr="0041482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E6938">
        <w:rPr>
          <w:rFonts w:ascii="Times New Roman" w:hAnsi="Times New Roman" w:cs="Times New Roman"/>
          <w:i/>
          <w:iCs/>
          <w:sz w:val="24"/>
          <w:szCs w:val="24"/>
        </w:rPr>
        <w:t>участнике</w:t>
      </w:r>
    </w:p>
    <w:tbl>
      <w:tblPr>
        <w:tblStyle w:val="a3"/>
        <w:tblW w:w="9115" w:type="dxa"/>
        <w:jc w:val="center"/>
        <w:tblLayout w:type="fixed"/>
        <w:tblLook w:val="04A0" w:firstRow="1" w:lastRow="0" w:firstColumn="1" w:lastColumn="0" w:noHBand="0" w:noVBand="1"/>
      </w:tblPr>
      <w:tblGrid>
        <w:gridCol w:w="3637"/>
        <w:gridCol w:w="5434"/>
        <w:gridCol w:w="44"/>
      </w:tblGrid>
      <w:tr w:rsidR="00414826" w:rsidRPr="00414826" w:rsidTr="00956DE0">
        <w:trPr>
          <w:gridAfter w:val="1"/>
          <w:wAfter w:w="44" w:type="dxa"/>
          <w:trHeight w:val="425"/>
          <w:jc w:val="center"/>
        </w:trPr>
        <w:tc>
          <w:tcPr>
            <w:tcW w:w="90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79AF" w:rsidRPr="00956DE0" w:rsidRDefault="009579AF" w:rsidP="00956DE0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56DE0">
              <w:rPr>
                <w:rFonts w:ascii="Times New Roman" w:hAnsi="Times New Roman"/>
                <w:i/>
                <w:sz w:val="24"/>
                <w:szCs w:val="24"/>
              </w:rPr>
              <w:t xml:space="preserve">Таблица 3. </w:t>
            </w:r>
            <w:r w:rsidRPr="00956DE0">
              <w:rPr>
                <w:rFonts w:ascii="Times New Roman" w:hAnsi="Times New Roman"/>
                <w:i/>
                <w:iCs/>
                <w:sz w:val="24"/>
                <w:szCs w:val="24"/>
              </w:rPr>
              <w:t>Указания по заполнению полей «Сведения об участнике»</w:t>
            </w:r>
          </w:p>
        </w:tc>
      </w:tr>
      <w:tr w:rsidR="008A4BF7" w:rsidRPr="00414826" w:rsidTr="00956DE0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Header/>
        </w:trPr>
        <w:tc>
          <w:tcPr>
            <w:tcW w:w="3637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68423A" w:rsidRDefault="008A4BF7" w:rsidP="00EF0B6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42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Поля, самост</w:t>
            </w:r>
            <w:r w:rsidR="00EF0B67" w:rsidRPr="006842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оятельно заполняемые участником экзамена</w:t>
            </w:r>
          </w:p>
        </w:tc>
        <w:tc>
          <w:tcPr>
            <w:tcW w:w="5478" w:type="dxa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68423A" w:rsidRDefault="0096759D" w:rsidP="00F120D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42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Комментарии</w:t>
            </w:r>
            <w:r w:rsidR="008A4BF7" w:rsidRPr="006842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по</w:t>
            </w:r>
            <w:r w:rsidR="0027521A" w:rsidRPr="006842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A4BF7" w:rsidRPr="006842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заполнению</w:t>
            </w:r>
          </w:p>
        </w:tc>
      </w:tr>
      <w:tr w:rsidR="008A4BF7" w:rsidRPr="00414826" w:rsidTr="00956DE0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c>
          <w:tcPr>
            <w:tcW w:w="3637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68423A" w:rsidRDefault="008A4BF7" w:rsidP="00F120D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23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Фамилия</w:t>
            </w:r>
          </w:p>
        </w:tc>
        <w:tc>
          <w:tcPr>
            <w:tcW w:w="5478" w:type="dxa"/>
            <w:gridSpan w:val="2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68423A" w:rsidRDefault="008A4BF7" w:rsidP="00956DE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23A">
              <w:rPr>
                <w:rFonts w:ascii="Times New Roman" w:eastAsia="Times New Roman" w:hAnsi="Times New Roman" w:cs="Times New Roman"/>
                <w:sz w:val="24"/>
                <w:szCs w:val="24"/>
              </w:rPr>
              <w:t>Вносится информация из</w:t>
            </w:r>
            <w:r w:rsidR="00CB4021" w:rsidRPr="006842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842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документа, удостоверяющего личность участника </w:t>
            </w:r>
            <w:r w:rsidR="00EB69CB" w:rsidRPr="0068423A">
              <w:rPr>
                <w:rFonts w:ascii="Times New Roman" w:eastAsia="Times New Roman" w:hAnsi="Times New Roman" w:cs="Times New Roman"/>
                <w:sz w:val="24"/>
                <w:szCs w:val="24"/>
              </w:rPr>
              <w:t>экзамена</w:t>
            </w:r>
          </w:p>
        </w:tc>
      </w:tr>
      <w:tr w:rsidR="008A4BF7" w:rsidRPr="00414826" w:rsidTr="00956DE0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c>
          <w:tcPr>
            <w:tcW w:w="3637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68423A" w:rsidRDefault="008A4BF7" w:rsidP="00F120D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23A">
              <w:rPr>
                <w:rFonts w:ascii="Times New Roman" w:eastAsia="Times New Roman" w:hAnsi="Times New Roman" w:cs="Times New Roman"/>
                <w:sz w:val="24"/>
                <w:szCs w:val="24"/>
              </w:rPr>
              <w:t>Имя</w:t>
            </w:r>
          </w:p>
        </w:tc>
        <w:tc>
          <w:tcPr>
            <w:tcW w:w="5478" w:type="dxa"/>
            <w:gridSpan w:val="2"/>
            <w:vMerge/>
            <w:vAlign w:val="center"/>
          </w:tcPr>
          <w:p w:rsidR="008A4BF7" w:rsidRPr="0068423A" w:rsidRDefault="008A4BF7" w:rsidP="00956DE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4BF7" w:rsidRPr="00414826" w:rsidTr="00956DE0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c>
          <w:tcPr>
            <w:tcW w:w="3637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68423A" w:rsidRDefault="008A4BF7" w:rsidP="00F120D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23A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Отчество (при наличии)</w:t>
            </w:r>
          </w:p>
        </w:tc>
        <w:tc>
          <w:tcPr>
            <w:tcW w:w="5478" w:type="dxa"/>
            <w:gridSpan w:val="2"/>
            <w:vMerge/>
            <w:vAlign w:val="center"/>
          </w:tcPr>
          <w:p w:rsidR="008A4BF7" w:rsidRPr="0068423A" w:rsidRDefault="008A4BF7" w:rsidP="00956DE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56DE0" w:rsidRPr="00414826" w:rsidTr="00956DE0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c>
          <w:tcPr>
            <w:tcW w:w="9115" w:type="dxa"/>
            <w:gridSpan w:val="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956DE0" w:rsidRPr="0068423A" w:rsidRDefault="00956DE0" w:rsidP="00956DE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23A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</w:t>
            </w:r>
          </w:p>
        </w:tc>
      </w:tr>
      <w:tr w:rsidR="008D3ABD" w:rsidRPr="00414826" w:rsidTr="00956DE0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rHeight w:val="1305"/>
        </w:trPr>
        <w:tc>
          <w:tcPr>
            <w:tcW w:w="3637" w:type="dxa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D3ABD" w:rsidRPr="0068423A" w:rsidRDefault="008D3ABD" w:rsidP="00F120D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23A">
              <w:rPr>
                <w:rFonts w:ascii="Times New Roman" w:eastAsia="Times New Roman" w:hAnsi="Times New Roman" w:cs="Times New Roman"/>
                <w:sz w:val="24"/>
                <w:szCs w:val="24"/>
              </w:rPr>
              <w:t>Серия</w:t>
            </w:r>
          </w:p>
        </w:tc>
        <w:tc>
          <w:tcPr>
            <w:tcW w:w="5478" w:type="dxa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D3ABD" w:rsidRPr="0068423A" w:rsidRDefault="008D3ABD" w:rsidP="00956DE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423A">
              <w:rPr>
                <w:rFonts w:ascii="Times New Roman" w:hAnsi="Times New Roman" w:cs="Times New Roman"/>
                <w:b/>
                <w:sz w:val="24"/>
                <w:szCs w:val="24"/>
              </w:rPr>
              <w:t>В случае предоставления паспорта гражданина Российской Федерации:</w:t>
            </w:r>
          </w:p>
          <w:p w:rsidR="008D3ABD" w:rsidRPr="0068423A" w:rsidRDefault="008D3ABD" w:rsidP="00956DE0">
            <w:pPr>
              <w:widowControl w:val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842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поле записываются арабские цифры серии без пробелов, начиная с первой клетки. </w:t>
            </w:r>
            <w:r w:rsidRPr="006842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Например, 4600</w:t>
            </w:r>
          </w:p>
        </w:tc>
      </w:tr>
      <w:tr w:rsidR="008D3ABD" w:rsidRPr="00414826" w:rsidTr="00956DE0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rHeight w:val="1575"/>
        </w:trPr>
        <w:tc>
          <w:tcPr>
            <w:tcW w:w="363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D3ABD" w:rsidRPr="0068423A" w:rsidRDefault="008D3ABD" w:rsidP="00F120D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8" w:type="dxa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D3ABD" w:rsidRPr="0068423A" w:rsidRDefault="008D3ABD" w:rsidP="00956DE0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423A">
              <w:rPr>
                <w:rFonts w:ascii="Times New Roman" w:hAnsi="Times New Roman" w:cs="Times New Roman"/>
                <w:b/>
                <w:sz w:val="24"/>
                <w:szCs w:val="24"/>
              </w:rPr>
              <w:t>В случае предоставления другого документа, удостоверяющего личность:</w:t>
            </w:r>
          </w:p>
          <w:p w:rsidR="008D3ABD" w:rsidRPr="0068423A" w:rsidRDefault="008D3ABD" w:rsidP="00956DE0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42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поле записываются буквы (кириллица или латиница) и/или цифры (арабские или римские) серии без пробелов, начиная с первой клетки, </w:t>
            </w:r>
            <w:r w:rsidRPr="006842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Например, НП,</w:t>
            </w:r>
            <w:r w:rsidRPr="006842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8423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PX</w:t>
            </w:r>
            <w:r w:rsidRPr="006842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68423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68423A">
              <w:rPr>
                <w:rFonts w:ascii="Times New Roman" w:eastAsia="Times New Roman" w:hAnsi="Times New Roman" w:cs="Times New Roman"/>
                <w:sz w:val="24"/>
                <w:szCs w:val="24"/>
              </w:rPr>
              <w:t>-АМ</w:t>
            </w:r>
          </w:p>
        </w:tc>
      </w:tr>
      <w:tr w:rsidR="008A4BF7" w:rsidRPr="00414826" w:rsidTr="00956DE0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c>
          <w:tcPr>
            <w:tcW w:w="3637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68423A" w:rsidRDefault="008A4BF7" w:rsidP="00F120D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23A"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5478" w:type="dxa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68423A" w:rsidRDefault="008A4BF7" w:rsidP="00956DE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23A"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Записываются арабские цифры номера без про</w:t>
            </w:r>
            <w:r w:rsidR="00956DE0">
              <w:rPr>
                <w:rFonts w:ascii="Times New Roman" w:eastAsia="Times New Roman" w:hAnsi="Times New Roman" w:cs="Times New Roman"/>
                <w:sz w:val="24"/>
                <w:szCs w:val="24"/>
              </w:rPr>
              <w:t>белов, начиная с первой клетки.</w:t>
            </w:r>
            <w:r w:rsidR="00956DE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6842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Например, 918762</w:t>
            </w:r>
          </w:p>
        </w:tc>
      </w:tr>
    </w:tbl>
    <w:p w:rsidR="009A134E" w:rsidRPr="00414826" w:rsidRDefault="009A134E" w:rsidP="009A134E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414826" w:rsidRPr="00414826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6A78C8" w:rsidRPr="00414826" w:rsidRDefault="00C65AD3" w:rsidP="00E24C3B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В средней части бланка регистрации расположены</w:t>
            </w:r>
            <w:r w:rsidR="006A78C8"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(рис. 4.1, рис. 4.2, рис. 4.3):</w:t>
            </w:r>
          </w:p>
          <w:p w:rsidR="006A78C8" w:rsidRPr="00414826" w:rsidRDefault="00C65AD3" w:rsidP="00755ABE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краткая памятка о порядке проведения ЕГЭ</w:t>
            </w:r>
            <w:r w:rsidR="006A78C8" w:rsidRPr="0041482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741AE" w:rsidRPr="00414826" w:rsidRDefault="00C65AD3" w:rsidP="00755ABE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краткая инструкция по определению целостности и качества печати индивидуального комплекта участника </w:t>
            </w:r>
            <w:r w:rsidR="00E24C3B" w:rsidRPr="00414826">
              <w:rPr>
                <w:rFonts w:ascii="Times New Roman" w:hAnsi="Times New Roman" w:cs="Times New Roman"/>
                <w:sz w:val="28"/>
                <w:szCs w:val="28"/>
              </w:rPr>
              <w:t>экзамена</w:t>
            </w:r>
            <w:r w:rsidR="002741AE" w:rsidRPr="0041482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C7C8A" w:rsidRDefault="00CC7C8A" w:rsidP="00755ABE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</w:p>
          <w:p w:rsidR="002741AE" w:rsidRPr="00414826" w:rsidRDefault="002741AE" w:rsidP="00755ABE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краткая инструкция по определению качества печати бланка регистрации (при проведении ЕГЭ по иностранным языкам (</w:t>
            </w:r>
            <w:r w:rsidR="00755ABE">
              <w:rPr>
                <w:rFonts w:ascii="Times New Roman" w:hAnsi="Times New Roman" w:cs="Times New Roman"/>
                <w:sz w:val="28"/>
                <w:szCs w:val="28"/>
              </w:rPr>
              <w:t>устная часть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), КЕГЭ);</w:t>
            </w:r>
          </w:p>
          <w:p w:rsidR="002741AE" w:rsidRPr="00414826" w:rsidRDefault="002741AE" w:rsidP="00755ABE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порядок действий по окончании выполнения работы (при проведении КЕГЭ);</w:t>
            </w:r>
          </w:p>
          <w:p w:rsidR="00C65AD3" w:rsidRPr="00414826" w:rsidRDefault="00C65AD3" w:rsidP="00755ABE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поле для подписи участника </w:t>
            </w:r>
            <w:r w:rsidR="00E24C3B" w:rsidRPr="00414826">
              <w:rPr>
                <w:rFonts w:ascii="Times New Roman" w:hAnsi="Times New Roman" w:cs="Times New Roman"/>
                <w:sz w:val="28"/>
                <w:szCs w:val="28"/>
              </w:rPr>
              <w:t>экзамена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об ознакомлении с порядком проведения ЕГЭ</w:t>
            </w:r>
            <w:r w:rsidR="002741AE" w:rsidRPr="0041482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36D49" w:rsidRDefault="00CC7C8A" w:rsidP="00755ABE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7C8A">
              <w:rPr>
                <w:rFonts w:ascii="Times New Roman" w:hAnsi="Times New Roman" w:cs="Times New Roman"/>
                <w:sz w:val="28"/>
                <w:szCs w:val="28"/>
              </w:rPr>
              <w:t>поле для внесения контрольной суммы, заполнение которого является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7C8A">
              <w:rPr>
                <w:rFonts w:ascii="Times New Roman" w:hAnsi="Times New Roman" w:cs="Times New Roman"/>
                <w:sz w:val="28"/>
                <w:szCs w:val="28"/>
              </w:rPr>
              <w:t xml:space="preserve">подтверждением </w:t>
            </w:r>
            <w:r w:rsidRPr="00755ABE">
              <w:rPr>
                <w:rFonts w:ascii="Times New Roman" w:hAnsi="Times New Roman" w:cs="Times New Roman"/>
                <w:sz w:val="28"/>
                <w:szCs w:val="28"/>
              </w:rPr>
              <w:t xml:space="preserve">участником экзамена факта, что все ответы на задания </w:t>
            </w:r>
            <w:r w:rsidR="002778B5" w:rsidRPr="00755ABE">
              <w:rPr>
                <w:rFonts w:ascii="Times New Roman" w:hAnsi="Times New Roman" w:cs="Times New Roman"/>
                <w:sz w:val="28"/>
                <w:szCs w:val="28"/>
              </w:rPr>
              <w:t xml:space="preserve">КИМ для проведения ЕГЭ </w:t>
            </w:r>
            <w:r w:rsidR="00755ABE" w:rsidRPr="00755ABE">
              <w:rPr>
                <w:rFonts w:ascii="Times New Roman" w:hAnsi="Times New Roman" w:cs="Times New Roman"/>
                <w:sz w:val="28"/>
                <w:szCs w:val="28"/>
              </w:rPr>
              <w:t xml:space="preserve">по информатике </w:t>
            </w:r>
            <w:r w:rsidRPr="00755ABE">
              <w:rPr>
                <w:rFonts w:ascii="Times New Roman" w:hAnsi="Times New Roman" w:cs="Times New Roman"/>
                <w:sz w:val="28"/>
                <w:szCs w:val="28"/>
              </w:rPr>
              <w:t xml:space="preserve">зафиксированы станцией КЕГЭ полностью и без искажений </w:t>
            </w:r>
            <w:r w:rsidRPr="00755ABE">
              <w:rPr>
                <w:rFonts w:ascii="Times New Roman" w:hAnsi="Times New Roman" w:cs="Times New Roman"/>
                <w:b/>
                <w:sz w:val="28"/>
                <w:szCs w:val="28"/>
              </w:rPr>
              <w:t>(поле заполняется только при проведении КЕГЭ, на остальных экзаменах не используется)</w:t>
            </w:r>
            <w:r w:rsidR="00F36D4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C7C8A" w:rsidRDefault="00F36D49" w:rsidP="00755ABE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поле для подписи ответственного организатора о соответствии контрольной суммы на станции КЕГЭ и бланке регистрации </w:t>
            </w:r>
            <w:r w:rsidRPr="00755ABE">
              <w:rPr>
                <w:rFonts w:ascii="Times New Roman" w:hAnsi="Times New Roman" w:cs="Times New Roman"/>
                <w:b/>
                <w:sz w:val="28"/>
                <w:szCs w:val="28"/>
              </w:rPr>
              <w:t>(поле заполняется только при проведении КЕГЭ, на остальных экзаменах не используется)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778B5" w:rsidRPr="00414826" w:rsidRDefault="002778B5" w:rsidP="00B90E9B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90E9B" w:rsidRPr="00414826" w:rsidRDefault="002778B5" w:rsidP="009A134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111B114" wp14:editId="146F260B">
            <wp:extent cx="5760085" cy="2950420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5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165" w:rsidRPr="00414826" w:rsidRDefault="00013165" w:rsidP="00166A8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14826">
        <w:rPr>
          <w:rFonts w:ascii="Times New Roman" w:hAnsi="Times New Roman" w:cs="Times New Roman"/>
          <w:i/>
          <w:sz w:val="24"/>
          <w:szCs w:val="24"/>
        </w:rPr>
        <w:t>Рис. 4.</w:t>
      </w:r>
      <w:r w:rsidR="009D1D86" w:rsidRPr="00414826">
        <w:rPr>
          <w:rFonts w:ascii="Times New Roman" w:hAnsi="Times New Roman" w:cs="Times New Roman"/>
          <w:i/>
          <w:sz w:val="24"/>
          <w:szCs w:val="24"/>
        </w:rPr>
        <w:t>1.</w:t>
      </w:r>
      <w:r w:rsidRPr="0041482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F5A7E" w:rsidRPr="00414826">
        <w:rPr>
          <w:rFonts w:ascii="Times New Roman" w:hAnsi="Times New Roman" w:cs="Times New Roman"/>
          <w:i/>
          <w:sz w:val="24"/>
          <w:szCs w:val="24"/>
        </w:rPr>
        <w:t>Средняя часть бланка регистрации</w:t>
      </w:r>
    </w:p>
    <w:p w:rsidR="003F5A7E" w:rsidRDefault="003F5A7E" w:rsidP="00166A8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70EF0" w:rsidRDefault="00370EF0" w:rsidP="00166A8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A063C" w:rsidRDefault="002778B5" w:rsidP="004818A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BEF6C98" wp14:editId="12748D07">
            <wp:extent cx="5760085" cy="335562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35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8A7" w:rsidRPr="00414826" w:rsidRDefault="004818A7" w:rsidP="004818A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14826">
        <w:rPr>
          <w:rFonts w:ascii="Times New Roman" w:hAnsi="Times New Roman" w:cs="Times New Roman"/>
          <w:i/>
          <w:sz w:val="24"/>
          <w:szCs w:val="24"/>
        </w:rPr>
        <w:t>Рис. 4.2. Средняя часть бланка регистрации</w:t>
      </w:r>
      <w:r w:rsidRPr="00414826">
        <w:t xml:space="preserve"> </w:t>
      </w:r>
      <w:r w:rsidR="00755ABE">
        <w:rPr>
          <w:rFonts w:ascii="Times New Roman" w:hAnsi="Times New Roman" w:cs="Times New Roman"/>
          <w:i/>
          <w:sz w:val="24"/>
          <w:szCs w:val="24"/>
        </w:rPr>
        <w:t>ЕГЭ по иностранным языкам</w:t>
      </w:r>
      <w:r w:rsidR="00755ABE">
        <w:rPr>
          <w:rFonts w:ascii="Times New Roman" w:hAnsi="Times New Roman" w:cs="Times New Roman"/>
          <w:i/>
          <w:sz w:val="24"/>
          <w:szCs w:val="24"/>
        </w:rPr>
        <w:br/>
      </w:r>
      <w:r w:rsidRPr="00414826">
        <w:rPr>
          <w:rFonts w:ascii="Times New Roman" w:hAnsi="Times New Roman" w:cs="Times New Roman"/>
          <w:i/>
          <w:sz w:val="24"/>
          <w:szCs w:val="24"/>
        </w:rPr>
        <w:t>(</w:t>
      </w:r>
      <w:r w:rsidR="00755ABE">
        <w:rPr>
          <w:rFonts w:ascii="Times New Roman" w:hAnsi="Times New Roman" w:cs="Times New Roman"/>
          <w:i/>
          <w:sz w:val="24"/>
          <w:szCs w:val="24"/>
        </w:rPr>
        <w:t>устная часть</w:t>
      </w:r>
      <w:r w:rsidRPr="00414826">
        <w:rPr>
          <w:rFonts w:ascii="Times New Roman" w:hAnsi="Times New Roman" w:cs="Times New Roman"/>
          <w:i/>
          <w:sz w:val="24"/>
          <w:szCs w:val="24"/>
        </w:rPr>
        <w:t>)</w:t>
      </w:r>
    </w:p>
    <w:p w:rsidR="00B90E9B" w:rsidRDefault="002778B5" w:rsidP="00166A8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60C527C" wp14:editId="12C692B9">
            <wp:extent cx="5760085" cy="30159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15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564" w:rsidRPr="00414826" w:rsidRDefault="00BF6564" w:rsidP="002A063C">
      <w:pPr>
        <w:spacing w:before="120"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14826">
        <w:rPr>
          <w:rFonts w:ascii="Times New Roman" w:hAnsi="Times New Roman" w:cs="Times New Roman"/>
          <w:i/>
          <w:sz w:val="24"/>
          <w:szCs w:val="24"/>
        </w:rPr>
        <w:t>Рис. 4.3. Средняя часть бланка регистрации КЕГЭ</w:t>
      </w:r>
    </w:p>
    <w:p w:rsidR="00BF6564" w:rsidRPr="00414826" w:rsidRDefault="00BF6564" w:rsidP="00166A8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414826" w:rsidRPr="00414826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CA11FB" w:rsidRDefault="00CA11FB" w:rsidP="00CA11FB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11FB">
              <w:rPr>
                <w:rFonts w:ascii="Times New Roman" w:hAnsi="Times New Roman" w:cs="Times New Roman"/>
                <w:sz w:val="28"/>
                <w:szCs w:val="28"/>
              </w:rPr>
              <w:t>После окончания заполнения бланка регистрации, ознакомления с краткой инструкцией по порядку проведения ЕГЭ («Запрещается…») и выполнения всех пунктов краткой инструкции по определению целостности и качества печати индивидуального комплекта участника экзамена («До начала работы с бланками ответов проверьте…», «До начала работы проверьте…») участник экзамена ставит свою подпись в специально отведенном поле.</w:t>
            </w:r>
          </w:p>
          <w:p w:rsidR="005246A2" w:rsidRPr="00CA11FB" w:rsidRDefault="005246A2" w:rsidP="00CA11FB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Borders>
                <w:top w:val="thinThickLargeGap" w:sz="24" w:space="0" w:color="auto"/>
                <w:left w:val="thinThickLargeGap" w:sz="24" w:space="0" w:color="auto"/>
                <w:bottom w:val="thickThinLargeGap" w:sz="24" w:space="0" w:color="auto"/>
                <w:right w:val="thickThinLargeGap" w:sz="24" w:space="0" w:color="auto"/>
                <w:insideH w:val="thickThinLargeGap" w:sz="24" w:space="0" w:color="auto"/>
                <w:insideV w:val="thickThinLargeGap" w:sz="2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47"/>
              <w:gridCol w:w="7398"/>
            </w:tblGrid>
            <w:tr w:rsidR="005246A2" w:rsidTr="005B0865">
              <w:trPr>
                <w:trHeight w:val="1397"/>
              </w:trPr>
              <w:tc>
                <w:tcPr>
                  <w:tcW w:w="1447" w:type="dxa"/>
                  <w:vAlign w:val="center"/>
                </w:tcPr>
                <w:p w:rsidR="005246A2" w:rsidRDefault="005246A2" w:rsidP="005246A2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ВАЖНО!</w:t>
                  </w:r>
                </w:p>
              </w:tc>
              <w:tc>
                <w:tcPr>
                  <w:tcW w:w="7398" w:type="dxa"/>
                  <w:vAlign w:val="center"/>
                </w:tcPr>
                <w:p w:rsidR="005246A2" w:rsidRDefault="005246A2" w:rsidP="005246A2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A11F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случае если участник экзамена отказывается ставить личную подпись в бланке регистрации, организатор в аудитории ставит свою подпись в поле «Подпись участника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строго внутри окошка».</w:t>
                  </w:r>
                </w:p>
              </w:tc>
            </w:tr>
          </w:tbl>
          <w:p w:rsidR="005246A2" w:rsidRDefault="005246A2" w:rsidP="00CA11FB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9048B" w:rsidRPr="00414826" w:rsidRDefault="00CA11FB" w:rsidP="00CA11FB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11FB">
              <w:rPr>
                <w:rFonts w:ascii="Times New Roman" w:hAnsi="Times New Roman" w:cs="Times New Roman"/>
                <w:sz w:val="28"/>
                <w:szCs w:val="28"/>
              </w:rPr>
              <w:t>Поля для служебного использования «Резерв-2» и «Служебная отметка» не заполняются</w:t>
            </w:r>
            <w:r w:rsidR="00070D19" w:rsidRPr="00070D1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070D19">
              <w:rPr>
                <w:rFonts w:ascii="Times New Roman" w:hAnsi="Times New Roman" w:cs="Times New Roman"/>
                <w:sz w:val="28"/>
                <w:szCs w:val="28"/>
              </w:rPr>
              <w:t>рис.5)</w:t>
            </w:r>
            <w:r w:rsidRPr="00CA11F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C036A" w:rsidRPr="00414826" w:rsidRDefault="00DC036A" w:rsidP="00CB6A55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A11FB" w:rsidRPr="00414826" w:rsidRDefault="00CA11FB" w:rsidP="009A134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FB04BA" wp14:editId="3CF146CF">
            <wp:extent cx="5758815" cy="361895"/>
            <wp:effectExtent l="0" t="0" r="0" b="635"/>
            <wp:docPr id="9" name="Рисунок 9" descr="http://rcoi.mcko.ru/resources/upload/RichFilemanager/documents/2021-2022/blanki/br_ege_ke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coi.mcko.ru/resources/upload/RichFilemanager/documents/2021-2022/blanki/br_ege_ke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066" b="12520"/>
                    <a:stretch/>
                  </pic:blipFill>
                  <pic:spPr bwMode="auto">
                    <a:xfrm>
                      <a:off x="0" y="0"/>
                      <a:ext cx="5760085" cy="3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06D" w:rsidRDefault="0088406D" w:rsidP="002A063C">
      <w:pPr>
        <w:spacing w:before="120" w:after="0" w:line="24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414826">
        <w:rPr>
          <w:rFonts w:ascii="Times New Roman" w:hAnsi="Times New Roman" w:cs="Times New Roman"/>
          <w:i/>
          <w:sz w:val="24"/>
          <w:szCs w:val="28"/>
        </w:rPr>
        <w:t xml:space="preserve">Рис. 5. Поля для </w:t>
      </w:r>
      <w:r w:rsidRPr="002A063C">
        <w:rPr>
          <w:rFonts w:ascii="Times New Roman" w:hAnsi="Times New Roman" w:cs="Times New Roman"/>
          <w:i/>
          <w:sz w:val="24"/>
          <w:szCs w:val="24"/>
        </w:rPr>
        <w:t>служебного</w:t>
      </w:r>
      <w:r w:rsidRPr="00414826">
        <w:rPr>
          <w:rFonts w:ascii="Times New Roman" w:hAnsi="Times New Roman" w:cs="Times New Roman"/>
          <w:i/>
          <w:sz w:val="24"/>
          <w:szCs w:val="28"/>
        </w:rPr>
        <w:t xml:space="preserve"> использования</w:t>
      </w:r>
    </w:p>
    <w:p w:rsidR="002A063C" w:rsidRPr="00414826" w:rsidRDefault="002A063C" w:rsidP="002A063C">
      <w:pPr>
        <w:spacing w:before="120" w:after="0" w:line="24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414826" w:rsidRPr="00414826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CA11FB" w:rsidRPr="00CA11FB" w:rsidRDefault="00CA11FB" w:rsidP="00CA11FB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11FB">
              <w:rPr>
                <w:rFonts w:ascii="Times New Roman" w:hAnsi="Times New Roman" w:cs="Times New Roman"/>
                <w:sz w:val="28"/>
                <w:szCs w:val="28"/>
              </w:rPr>
              <w:t xml:space="preserve">В случае если участник экзамена удален </w:t>
            </w:r>
            <w:r w:rsidR="00DC0C9D">
              <w:rPr>
                <w:rFonts w:ascii="Times New Roman" w:hAnsi="Times New Roman" w:cs="Times New Roman"/>
                <w:sz w:val="28"/>
                <w:szCs w:val="28"/>
              </w:rPr>
              <w:t>из ППЭ</w:t>
            </w:r>
            <w:r w:rsidRPr="00CA11FB">
              <w:rPr>
                <w:rFonts w:ascii="Times New Roman" w:hAnsi="Times New Roman" w:cs="Times New Roman"/>
                <w:sz w:val="28"/>
                <w:szCs w:val="28"/>
              </w:rPr>
              <w:t xml:space="preserve"> в связи с нарушением </w:t>
            </w:r>
            <w:r w:rsidR="00EF2DC3">
              <w:rPr>
                <w:rFonts w:ascii="Times New Roman" w:hAnsi="Times New Roman" w:cs="Times New Roman"/>
                <w:sz w:val="28"/>
                <w:szCs w:val="28"/>
              </w:rPr>
              <w:t xml:space="preserve">им </w:t>
            </w:r>
            <w:r w:rsidRPr="00CA11FB">
              <w:rPr>
                <w:rFonts w:ascii="Times New Roman" w:hAnsi="Times New Roman" w:cs="Times New Roman"/>
                <w:sz w:val="28"/>
                <w:szCs w:val="28"/>
              </w:rPr>
              <w:t xml:space="preserve">Порядка или не завершил экзамен по объективным причинам, заполнение полей нижней части бланка регистрации организатором в аудитории </w:t>
            </w:r>
            <w:r w:rsidRPr="00EF2DC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ОБЯЗАТЕЛЬНО</w:t>
            </w:r>
            <w:r w:rsidRPr="00CA11F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A11FB" w:rsidRDefault="00CA11FB" w:rsidP="00CA11FB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11FB">
              <w:rPr>
                <w:rFonts w:ascii="Times New Roman" w:hAnsi="Times New Roman" w:cs="Times New Roman"/>
                <w:sz w:val="28"/>
                <w:szCs w:val="28"/>
              </w:rPr>
              <w:t>Организатор в аудитории с</w:t>
            </w:r>
            <w:r w:rsidRPr="00704AEC">
              <w:rPr>
                <w:rFonts w:ascii="Times New Roman" w:hAnsi="Times New Roman" w:cs="Times New Roman"/>
                <w:sz w:val="28"/>
                <w:szCs w:val="28"/>
              </w:rPr>
              <w:t>тавит отметку «X» в поле «</w:t>
            </w:r>
            <w:r w:rsidR="002778B5" w:rsidRPr="00704AEC">
              <w:rPr>
                <w:rFonts w:ascii="Times New Roman" w:hAnsi="Times New Roman" w:cs="Times New Roman"/>
                <w:sz w:val="28"/>
                <w:szCs w:val="28"/>
              </w:rPr>
              <w:t>Удален из ППЭ в связи с нарушением порядка проведения ГИА»</w:t>
            </w:r>
            <w:r w:rsidRPr="00704AEC">
              <w:rPr>
                <w:rFonts w:ascii="Times New Roman" w:hAnsi="Times New Roman" w:cs="Times New Roman"/>
                <w:sz w:val="28"/>
                <w:szCs w:val="28"/>
              </w:rPr>
              <w:t xml:space="preserve"> или «Не завершил экзамен по объективным причинам» и заверяет указанную отметку своей </w:t>
            </w:r>
            <w:r w:rsidRPr="00704A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подписью в специально отведенном поле «Подпись ответственного организатора строго внутри окошка» (рис. 6).</w:t>
            </w:r>
          </w:p>
          <w:p w:rsidR="006D5C6A" w:rsidRDefault="006D5C6A" w:rsidP="00CA11FB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Borders>
                <w:top w:val="thinThickLargeGap" w:sz="24" w:space="0" w:color="auto"/>
                <w:left w:val="thinThickLargeGap" w:sz="24" w:space="0" w:color="auto"/>
                <w:bottom w:val="thickThinLargeGap" w:sz="24" w:space="0" w:color="auto"/>
                <w:right w:val="thickThinLargeGap" w:sz="24" w:space="0" w:color="auto"/>
                <w:insideH w:val="thickThinLargeGap" w:sz="24" w:space="0" w:color="auto"/>
                <w:insideV w:val="thickThinLargeGap" w:sz="2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47"/>
              <w:gridCol w:w="7398"/>
            </w:tblGrid>
            <w:tr w:rsidR="006D5C6A" w:rsidTr="009A0221">
              <w:trPr>
                <w:trHeight w:val="1397"/>
              </w:trPr>
              <w:tc>
                <w:tcPr>
                  <w:tcW w:w="1447" w:type="dxa"/>
                  <w:vAlign w:val="center"/>
                </w:tcPr>
                <w:p w:rsidR="006D5C6A" w:rsidRDefault="006D5C6A" w:rsidP="006D5C6A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ВАЖНО!</w:t>
                  </w:r>
                </w:p>
              </w:tc>
              <w:tc>
                <w:tcPr>
                  <w:tcW w:w="7398" w:type="dxa"/>
                  <w:vAlign w:val="center"/>
                </w:tcPr>
                <w:p w:rsidR="006D5C6A" w:rsidRDefault="006D5C6A" w:rsidP="006D5C6A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5C6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Одновременно два поля НЕ ЗАПОЛНЯЮТСЯ. Отметка ставится либо в поле «Удален из ППЭ в связи с нарушением порядка проведения ГИА», либо «Не завершил экзамен по объективным причинам».</w:t>
                  </w:r>
                </w:p>
              </w:tc>
            </w:tr>
          </w:tbl>
          <w:p w:rsidR="00252FA2" w:rsidRPr="00414826" w:rsidRDefault="00252FA2" w:rsidP="006D5C6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E2E77" w:rsidRDefault="003E2E77" w:rsidP="0088406D">
      <w:pPr>
        <w:spacing w:after="0"/>
        <w:jc w:val="center"/>
        <w:rPr>
          <w:rFonts w:ascii="Times New Roman" w:hAnsi="Times New Roman" w:cs="Times New Roman"/>
          <w:i/>
          <w:sz w:val="24"/>
          <w:szCs w:val="28"/>
        </w:rPr>
      </w:pPr>
    </w:p>
    <w:p w:rsidR="002A063C" w:rsidRDefault="002778B5" w:rsidP="0088406D">
      <w:pPr>
        <w:spacing w:after="0"/>
        <w:jc w:val="center"/>
        <w:rPr>
          <w:rFonts w:ascii="Times New Roman" w:hAnsi="Times New Roman" w:cs="Times New Roman"/>
          <w:i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5B534103" wp14:editId="60180B09">
            <wp:extent cx="5760085" cy="91851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91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D1D" w:rsidRPr="00414826" w:rsidRDefault="00942D1D" w:rsidP="002A063C">
      <w:pPr>
        <w:widowControl w:val="0"/>
        <w:spacing w:before="120" w:after="36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414826">
        <w:rPr>
          <w:rFonts w:ascii="Times New Roman" w:hAnsi="Times New Roman" w:cs="Times New Roman"/>
          <w:i/>
          <w:sz w:val="24"/>
          <w:szCs w:val="24"/>
        </w:rPr>
        <w:t>Рис</w:t>
      </w:r>
      <w:r w:rsidR="00DD05C6" w:rsidRPr="007465AB">
        <w:rPr>
          <w:rFonts w:ascii="Times New Roman" w:hAnsi="Times New Roman" w:cs="Times New Roman"/>
          <w:i/>
          <w:sz w:val="24"/>
          <w:szCs w:val="24"/>
        </w:rPr>
        <w:t>.</w:t>
      </w:r>
      <w:r w:rsidRPr="007465AB">
        <w:rPr>
          <w:rFonts w:ascii="Times New Roman" w:hAnsi="Times New Roman" w:cs="Times New Roman"/>
          <w:i/>
          <w:sz w:val="24"/>
          <w:szCs w:val="24"/>
        </w:rPr>
        <w:t xml:space="preserve"> 6. </w:t>
      </w:r>
      <w:r w:rsidR="00C76A1D" w:rsidRPr="007465AB">
        <w:rPr>
          <w:rFonts w:ascii="Times New Roman" w:hAnsi="Times New Roman" w:cs="Times New Roman"/>
          <w:i/>
          <w:iCs/>
          <w:sz w:val="24"/>
          <w:szCs w:val="24"/>
        </w:rPr>
        <w:t>Поле для отметок организатора в аудитории о фактах удаления участника экзамена</w:t>
      </w:r>
      <w:r w:rsidR="002778B5" w:rsidRPr="007465AB">
        <w:rPr>
          <w:rFonts w:ascii="Times New Roman" w:hAnsi="Times New Roman" w:cs="Times New Roman"/>
          <w:i/>
          <w:iCs/>
          <w:sz w:val="24"/>
          <w:szCs w:val="24"/>
        </w:rPr>
        <w:t xml:space="preserve"> из ППЭ</w:t>
      </w:r>
      <w:r w:rsidR="00C76A1D" w:rsidRPr="007465AB">
        <w:rPr>
          <w:rFonts w:ascii="Times New Roman" w:hAnsi="Times New Roman" w:cs="Times New Roman"/>
          <w:i/>
          <w:iCs/>
          <w:sz w:val="24"/>
          <w:szCs w:val="24"/>
        </w:rPr>
        <w:t xml:space="preserve"> либо </w:t>
      </w:r>
      <w:r w:rsidR="00AD7921" w:rsidRPr="007465AB">
        <w:rPr>
          <w:rFonts w:ascii="Times New Roman" w:hAnsi="Times New Roman" w:cs="Times New Roman"/>
          <w:i/>
          <w:iCs/>
          <w:sz w:val="24"/>
          <w:szCs w:val="24"/>
        </w:rPr>
        <w:t>о незавершении экзамена по объективным причинам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4E6E35" w:rsidRPr="00414826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1A2D21" w:rsidRPr="00414826" w:rsidRDefault="001A2D21" w:rsidP="001A2D21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В случае обнаружения ошибочного заполнения полей бланка регистрации организаторы в аудитории дают указание участнику экзамена внес</w:t>
            </w:r>
            <w:r w:rsidR="005B5290" w:rsidRPr="00414826">
              <w:rPr>
                <w:rFonts w:ascii="Times New Roman" w:hAnsi="Times New Roman" w:cs="Times New Roman"/>
                <w:sz w:val="28"/>
                <w:szCs w:val="28"/>
              </w:rPr>
              <w:t>ти соответствующие исправления.</w:t>
            </w:r>
          </w:p>
          <w:p w:rsidR="001A2D21" w:rsidRPr="00414826" w:rsidRDefault="001A2D21" w:rsidP="001A2D21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>Исправления могут быть выполнены следующими способами:</w:t>
            </w:r>
          </w:p>
          <w:p w:rsidR="001A2D21" w:rsidRPr="00414826" w:rsidRDefault="001A2D21" w:rsidP="00DD73FE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запись новых символов (цифр, букв) более жирным шрифтом поверх ранее написанных символов (цифр, букв);</w:t>
            </w:r>
          </w:p>
          <w:p w:rsidR="001A2D21" w:rsidRPr="00414826" w:rsidRDefault="001A2D21" w:rsidP="00DD73FE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зачеркивание ранее написанных символов (цифр, букв) и заполнение свободных клеточек справа новыми символами (цифрами, буквами). Данный способ возможен только при наличии достаточного количества оставшихся свободных </w:t>
            </w:r>
            <w:r w:rsidR="00275849" w:rsidRPr="00414826">
              <w:rPr>
                <w:rFonts w:ascii="Times New Roman" w:hAnsi="Times New Roman" w:cs="Times New Roman"/>
                <w:sz w:val="28"/>
                <w:szCs w:val="28"/>
              </w:rPr>
              <w:t>клеточек.</w:t>
            </w:r>
          </w:p>
          <w:p w:rsidR="008F5CE8" w:rsidRPr="00414826" w:rsidRDefault="008F5CE8" w:rsidP="00DD73FE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2B05" w:rsidRPr="00414826" w:rsidRDefault="00022B05" w:rsidP="00D12455">
            <w:pPr>
              <w:pStyle w:val="2"/>
              <w:numPr>
                <w:ilvl w:val="1"/>
                <w:numId w:val="3"/>
              </w:numPr>
              <w:spacing w:before="240" w:after="240"/>
              <w:jc w:val="left"/>
              <w:outlineLvl w:val="1"/>
              <w:rPr>
                <w:b/>
                <w:szCs w:val="28"/>
              </w:rPr>
            </w:pPr>
            <w:r w:rsidRPr="00414826">
              <w:rPr>
                <w:b/>
                <w:szCs w:val="28"/>
              </w:rPr>
              <w:lastRenderedPageBreak/>
              <w:t>Заполнение бланка ответов № 1</w:t>
            </w:r>
          </w:p>
          <w:p w:rsidR="00D61010" w:rsidRPr="00414826" w:rsidRDefault="00AD7921" w:rsidP="00D61010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A2D2A7" wp14:editId="5201AB88">
                  <wp:extent cx="5622925" cy="802513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2925" cy="802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4586" w:rsidRPr="00414826" w:rsidRDefault="00CB4586" w:rsidP="00CB4586">
            <w:pPr>
              <w:spacing w:before="240"/>
              <w:ind w:firstLine="708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i/>
                <w:sz w:val="24"/>
                <w:szCs w:val="28"/>
              </w:rPr>
              <w:t>Рис. 7.</w:t>
            </w:r>
            <w:r w:rsidR="00FF2F90">
              <w:rPr>
                <w:rFonts w:ascii="Times New Roman" w:hAnsi="Times New Roman" w:cs="Times New Roman"/>
                <w:i/>
                <w:sz w:val="24"/>
                <w:szCs w:val="28"/>
              </w:rPr>
              <w:t>1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Бланк ответов № 1</w:t>
            </w:r>
          </w:p>
          <w:p w:rsidR="00050420" w:rsidRDefault="00050420" w:rsidP="00115204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0420" w:rsidRDefault="00050420" w:rsidP="00115204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0420" w:rsidRDefault="00050420" w:rsidP="00676677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050420" w:rsidRDefault="00AD7921" w:rsidP="00050420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D403D3" wp14:editId="4C751E3A">
                  <wp:extent cx="5622925" cy="796480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2925" cy="796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2459" w:rsidRPr="00414826" w:rsidRDefault="00FD2459" w:rsidP="00FD2459">
            <w:pPr>
              <w:spacing w:before="240"/>
              <w:ind w:firstLine="708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Рис. </w:t>
            </w:r>
            <w:r w:rsidR="00AD7921">
              <w:rPr>
                <w:rFonts w:ascii="Times New Roman" w:hAnsi="Times New Roman" w:cs="Times New Roman"/>
                <w:i/>
                <w:sz w:val="24"/>
                <w:szCs w:val="28"/>
              </w:rPr>
              <w:t>7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8"/>
              </w:rPr>
              <w:t>.</w:t>
            </w:r>
            <w:r w:rsidR="00FF2F90">
              <w:rPr>
                <w:rFonts w:ascii="Times New Roman" w:hAnsi="Times New Roman" w:cs="Times New Roman"/>
                <w:i/>
                <w:sz w:val="24"/>
                <w:szCs w:val="28"/>
              </w:rPr>
              <w:t>2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Бланк ответов № 1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по литературе</w:t>
            </w:r>
          </w:p>
          <w:p w:rsidR="00FD2459" w:rsidRDefault="00FD2459" w:rsidP="00115204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63C" w:rsidRDefault="002A063C" w:rsidP="00115204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677" w:rsidRDefault="00676677" w:rsidP="00115204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677" w:rsidRDefault="00676677" w:rsidP="00115204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5204" w:rsidRDefault="00AD7921" w:rsidP="00115204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Бланк ответов № </w:t>
            </w:r>
            <w:r w:rsidR="00115204"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115204" w:rsidRPr="00A53B4E">
              <w:rPr>
                <w:rFonts w:ascii="Times New Roman" w:hAnsi="Times New Roman" w:cs="Times New Roman"/>
                <w:sz w:val="28"/>
                <w:szCs w:val="28"/>
              </w:rPr>
              <w:t xml:space="preserve">предназначен для записи </w:t>
            </w:r>
            <w:r w:rsidR="001A7FF2" w:rsidRPr="00A53B4E">
              <w:rPr>
                <w:rFonts w:ascii="Times New Roman" w:hAnsi="Times New Roman" w:cs="Times New Roman"/>
                <w:sz w:val="28"/>
                <w:szCs w:val="28"/>
              </w:rPr>
              <w:t>ответов на задания КИМ для проведения ЕГЭ с кратким ответом.</w:t>
            </w:r>
          </w:p>
          <w:p w:rsidR="00513484" w:rsidRDefault="00513484" w:rsidP="00115204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4497" w:rsidRDefault="00AD7921" w:rsidP="00944497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5141E1" wp14:editId="55F7FDEC">
                  <wp:extent cx="5622925" cy="139763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2925" cy="139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5F81" w:rsidRPr="00414826" w:rsidRDefault="00AD7921" w:rsidP="00944497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Рис.8</w:t>
            </w:r>
            <w:r w:rsidR="005F5F81" w:rsidRPr="00414826">
              <w:rPr>
                <w:rFonts w:ascii="Times New Roman" w:hAnsi="Times New Roman" w:cs="Times New Roman"/>
                <w:i/>
                <w:sz w:val="24"/>
                <w:szCs w:val="28"/>
              </w:rPr>
              <w:t>. Верхняя часть бланка ответов № 1</w:t>
            </w:r>
          </w:p>
          <w:p w:rsidR="00302A41" w:rsidRPr="00414826" w:rsidRDefault="00302A41" w:rsidP="0076606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4497" w:rsidRPr="00944497" w:rsidRDefault="00944497" w:rsidP="00944497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4497">
              <w:rPr>
                <w:rFonts w:ascii="Times New Roman" w:hAnsi="Times New Roman" w:cs="Times New Roman"/>
                <w:sz w:val="28"/>
                <w:szCs w:val="28"/>
              </w:rPr>
              <w:t xml:space="preserve">В верхней части </w:t>
            </w:r>
            <w:r w:rsidR="00AD7921">
              <w:rPr>
                <w:rFonts w:ascii="Times New Roman" w:hAnsi="Times New Roman" w:cs="Times New Roman"/>
                <w:sz w:val="28"/>
                <w:szCs w:val="28"/>
              </w:rPr>
              <w:t>бланка ответов № 1 (рис. 8</w:t>
            </w:r>
            <w:r w:rsidRPr="00944497">
              <w:rPr>
                <w:rFonts w:ascii="Times New Roman" w:hAnsi="Times New Roman" w:cs="Times New Roman"/>
                <w:sz w:val="28"/>
                <w:szCs w:val="28"/>
              </w:rPr>
              <w:t>) поля «Код региона», «Код предмета»,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4497">
              <w:rPr>
                <w:rFonts w:ascii="Times New Roman" w:hAnsi="Times New Roman" w:cs="Times New Roman"/>
                <w:sz w:val="28"/>
                <w:szCs w:val="28"/>
              </w:rPr>
              <w:t>«Название предмета» заполняются автоматически. Служебное поле «Резерв-4»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4497">
              <w:rPr>
                <w:rFonts w:ascii="Times New Roman" w:hAnsi="Times New Roman" w:cs="Times New Roman"/>
                <w:sz w:val="28"/>
                <w:szCs w:val="28"/>
              </w:rPr>
              <w:t>не заполняется. Участник экзамена ставит свою подпись строго внутри окошка.</w:t>
            </w:r>
          </w:p>
          <w:p w:rsidR="00115204" w:rsidRPr="00944497" w:rsidRDefault="00944497" w:rsidP="00513484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4449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 проведении ЕГЭ в ППЭ с </w:t>
            </w:r>
            <w:r w:rsidRPr="00BA13A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использованием ЭМ </w:t>
            </w:r>
            <w:r w:rsidR="001A7FF2" w:rsidRPr="00BA13A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ЕГЭ </w:t>
            </w:r>
            <w:r w:rsidRPr="00BA13AB">
              <w:rPr>
                <w:rFonts w:ascii="Times New Roman" w:hAnsi="Times New Roman" w:cs="Times New Roman"/>
                <w:i/>
                <w:sz w:val="28"/>
                <w:szCs w:val="28"/>
              </w:rPr>
              <w:t>на</w:t>
            </w:r>
            <w:r w:rsidRPr="0094449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бумажных носителях поле «Код региона» заполняется участником экзамена. Автоматически заполняются только поля «Код</w:t>
            </w:r>
            <w:r w:rsidR="0051348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предмета», «Название предмета»</w:t>
            </w:r>
            <w:r w:rsidRPr="00944497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</w:tbl>
    <w:p w:rsidR="00944497" w:rsidRDefault="00944497" w:rsidP="00D17810">
      <w:pPr>
        <w:spacing w:after="0"/>
        <w:rPr>
          <w:rFonts w:ascii="Times New Roman" w:hAnsi="Times New Roman" w:cs="Times New Roman"/>
          <w:noProof/>
          <w:sz w:val="24"/>
          <w:szCs w:val="28"/>
          <w:lang w:eastAsia="ru-RU"/>
        </w:rPr>
      </w:pPr>
    </w:p>
    <w:p w:rsidR="00944497" w:rsidRPr="00414826" w:rsidRDefault="001A7FF2" w:rsidP="00944497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6271AC4D" wp14:editId="6ABE9E16">
            <wp:extent cx="5760085" cy="41402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497" w:rsidRPr="00414826" w:rsidRDefault="00944497" w:rsidP="00944497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414826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 w:rsidR="001A7FF2">
        <w:rPr>
          <w:rFonts w:ascii="Times New Roman" w:hAnsi="Times New Roman" w:cs="Times New Roman"/>
          <w:i/>
          <w:sz w:val="24"/>
          <w:szCs w:val="24"/>
        </w:rPr>
        <w:t>9</w:t>
      </w:r>
      <w:r w:rsidRPr="00414826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>1</w:t>
      </w:r>
      <w:r w:rsidRPr="0041482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14826">
        <w:rPr>
          <w:rFonts w:ascii="Times New Roman" w:hAnsi="Times New Roman" w:cs="Times New Roman"/>
          <w:i/>
          <w:iCs/>
          <w:sz w:val="24"/>
          <w:szCs w:val="24"/>
        </w:rPr>
        <w:t xml:space="preserve">Средняя часть бланка ответов № 1 </w:t>
      </w:r>
    </w:p>
    <w:p w:rsidR="00944497" w:rsidRDefault="00944497" w:rsidP="00944497">
      <w:pPr>
        <w:spacing w:before="24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44497" w:rsidRDefault="001A7FF2" w:rsidP="00944497">
      <w:pPr>
        <w:spacing w:before="24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9C9D524" wp14:editId="37B981D9">
            <wp:extent cx="5305425" cy="47529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497" w:rsidRPr="00414826" w:rsidRDefault="00944497" w:rsidP="002A063C">
      <w:pPr>
        <w:spacing w:before="12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414826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 w:rsidR="001A7FF2">
        <w:rPr>
          <w:rFonts w:ascii="Times New Roman" w:hAnsi="Times New Roman" w:cs="Times New Roman"/>
          <w:i/>
          <w:sz w:val="24"/>
          <w:szCs w:val="24"/>
        </w:rPr>
        <w:t>9</w:t>
      </w:r>
      <w:r w:rsidRPr="00414826">
        <w:rPr>
          <w:rFonts w:ascii="Times New Roman" w:hAnsi="Times New Roman" w:cs="Times New Roman"/>
          <w:i/>
          <w:sz w:val="24"/>
          <w:szCs w:val="24"/>
        </w:rPr>
        <w:t>.</w:t>
      </w:r>
      <w:r w:rsidR="00FF2F90">
        <w:rPr>
          <w:rFonts w:ascii="Times New Roman" w:hAnsi="Times New Roman" w:cs="Times New Roman"/>
          <w:i/>
          <w:sz w:val="24"/>
          <w:szCs w:val="24"/>
        </w:rPr>
        <w:t>2</w:t>
      </w:r>
      <w:r w:rsidRPr="0041482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14826">
        <w:rPr>
          <w:rFonts w:ascii="Times New Roman" w:hAnsi="Times New Roman" w:cs="Times New Roman"/>
          <w:i/>
          <w:iCs/>
          <w:sz w:val="24"/>
          <w:szCs w:val="24"/>
        </w:rPr>
        <w:t xml:space="preserve">Средняя часть бланка ответов № 1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по </w:t>
      </w:r>
      <w:r w:rsidR="002C593A">
        <w:rPr>
          <w:rFonts w:ascii="Times New Roman" w:hAnsi="Times New Roman" w:cs="Times New Roman"/>
          <w:i/>
          <w:iCs/>
          <w:sz w:val="24"/>
          <w:szCs w:val="24"/>
        </w:rPr>
        <w:t>литературе</w:t>
      </w:r>
    </w:p>
    <w:p w:rsidR="00944497" w:rsidRDefault="00944497" w:rsidP="00944497">
      <w:pPr>
        <w:spacing w:before="24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414826" w:rsidRPr="00414826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 xml:space="preserve">В средней </w:t>
            </w:r>
            <w:r w:rsidR="001A7FF2">
              <w:rPr>
                <w:rFonts w:ascii="Times New Roman" w:hAnsi="Times New Roman" w:cs="Times New Roman"/>
                <w:sz w:val="28"/>
                <w:szCs w:val="28"/>
              </w:rPr>
              <w:t>части бланка ответов № 1 (рис. 9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 xml:space="preserve">.1, </w:t>
            </w:r>
            <w:r w:rsidR="001A7FF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.2) краткий ответ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записывается справа от номера задания в поле ответов «Результаты выполнения заданий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 xml:space="preserve">с кратким ответом», </w:t>
            </w:r>
            <w:r w:rsidRPr="002C593A">
              <w:rPr>
                <w:rFonts w:ascii="Times New Roman" w:hAnsi="Times New Roman" w:cs="Times New Roman"/>
                <w:b/>
                <w:sz w:val="28"/>
                <w:szCs w:val="28"/>
              </w:rPr>
              <w:t>начиная с первой позиции (клеточки).</w:t>
            </w:r>
          </w:p>
          <w:p w:rsidR="002C593A" w:rsidRPr="00672FE9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 xml:space="preserve">Ответ на задание </w:t>
            </w:r>
            <w:r w:rsidR="00672FE9">
              <w:rPr>
                <w:rFonts w:ascii="Times New Roman" w:hAnsi="Times New Roman" w:cs="Times New Roman"/>
                <w:sz w:val="28"/>
                <w:szCs w:val="28"/>
              </w:rPr>
              <w:t xml:space="preserve">КИМ для проведения ЕГЭ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 xml:space="preserve">с кратким ответом нужно записать </w:t>
            </w:r>
            <w:r w:rsidRPr="002C59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такой форме, в которой </w:t>
            </w:r>
            <w:r w:rsidRPr="00672FE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требуется в инструкции к данному заданию </w:t>
            </w:r>
            <w:r w:rsidRPr="00672FE9">
              <w:rPr>
                <w:rFonts w:ascii="Times New Roman" w:hAnsi="Times New Roman" w:cs="Times New Roman"/>
                <w:sz w:val="28"/>
                <w:szCs w:val="28"/>
              </w:rPr>
              <w:t xml:space="preserve">(или группе заданий), размещенной в КИМ </w:t>
            </w:r>
            <w:r w:rsidR="008F47C8" w:rsidRPr="00672FE9">
              <w:rPr>
                <w:rFonts w:ascii="Times New Roman" w:hAnsi="Times New Roman" w:cs="Times New Roman"/>
                <w:sz w:val="28"/>
                <w:szCs w:val="28"/>
              </w:rPr>
              <w:t xml:space="preserve">для проведения </w:t>
            </w:r>
            <w:r w:rsidRPr="00672FE9">
              <w:rPr>
                <w:rFonts w:ascii="Times New Roman" w:hAnsi="Times New Roman" w:cs="Times New Roman"/>
                <w:sz w:val="28"/>
                <w:szCs w:val="28"/>
              </w:rPr>
              <w:t>ЕГЭ перед соответствующим заданием или группой заданий.</w:t>
            </w:r>
          </w:p>
          <w:p w:rsidR="002C593A" w:rsidRPr="00DE085F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2FE9">
              <w:rPr>
                <w:rFonts w:ascii="Times New Roman" w:hAnsi="Times New Roman" w:cs="Times New Roman"/>
                <w:sz w:val="28"/>
                <w:szCs w:val="28"/>
              </w:rPr>
              <w:t>Не разрешается использовать при записи ответа на задания</w:t>
            </w:r>
            <w:r w:rsidR="00FF2F90" w:rsidRPr="00672FE9">
              <w:rPr>
                <w:rFonts w:ascii="Times New Roman" w:hAnsi="Times New Roman" w:cs="Times New Roman"/>
                <w:sz w:val="28"/>
                <w:szCs w:val="28"/>
              </w:rPr>
              <w:t xml:space="preserve"> КИМ для проведения ЕГЭ</w:t>
            </w:r>
            <w:r w:rsidRPr="00672FE9">
              <w:rPr>
                <w:rFonts w:ascii="Times New Roman" w:hAnsi="Times New Roman" w:cs="Times New Roman"/>
                <w:sz w:val="28"/>
                <w:szCs w:val="28"/>
              </w:rPr>
              <w:t xml:space="preserve"> с кратким ответом никакие иные символы, кроме символов кириллицы, латиницы, арабских цифр, запятой и знака «дефис» («минус»), диакритических знаков</w:t>
            </w:r>
            <w:r w:rsidRPr="00DE085F">
              <w:rPr>
                <w:rFonts w:ascii="Times New Roman" w:hAnsi="Times New Roman" w:cs="Times New Roman"/>
                <w:sz w:val="28"/>
                <w:szCs w:val="28"/>
              </w:rPr>
              <w:t>, образцы которых даны в верхней части бланка.</w:t>
            </w:r>
          </w:p>
          <w:p w:rsidR="002C593A" w:rsidRPr="00DE085F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85F">
              <w:rPr>
                <w:rFonts w:ascii="Times New Roman" w:hAnsi="Times New Roman" w:cs="Times New Roman"/>
                <w:sz w:val="28"/>
                <w:szCs w:val="28"/>
              </w:rPr>
              <w:t>Краткий ответ</w:t>
            </w:r>
            <w:r w:rsidR="00FF2F90" w:rsidRPr="00DE085F">
              <w:rPr>
                <w:rFonts w:ascii="Times New Roman" w:hAnsi="Times New Roman" w:cs="Times New Roman"/>
                <w:sz w:val="28"/>
                <w:szCs w:val="28"/>
              </w:rPr>
              <w:t xml:space="preserve"> на задания КИМ для проведения ЕГЭ</w:t>
            </w:r>
            <w:r w:rsidRPr="00DE085F">
              <w:rPr>
                <w:rFonts w:ascii="Times New Roman" w:hAnsi="Times New Roman" w:cs="Times New Roman"/>
                <w:sz w:val="28"/>
                <w:szCs w:val="28"/>
              </w:rPr>
              <w:t>, в соответствии с инструкцией к заданию, может быть записан только в виде:</w:t>
            </w:r>
          </w:p>
          <w:p w:rsidR="002C593A" w:rsidRPr="00DE085F" w:rsidRDefault="002C593A" w:rsidP="00DE085F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85F">
              <w:rPr>
                <w:rFonts w:ascii="Times New Roman" w:hAnsi="Times New Roman" w:cs="Times New Roman"/>
                <w:sz w:val="28"/>
                <w:szCs w:val="28"/>
              </w:rPr>
              <w:t>одной цифры;</w:t>
            </w:r>
          </w:p>
          <w:p w:rsidR="002C593A" w:rsidRPr="002C593A" w:rsidRDefault="002C593A" w:rsidP="00DE085F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целого числа (возможно использование знака «минус»);</w:t>
            </w:r>
          </w:p>
          <w:p w:rsidR="002C593A" w:rsidRPr="002C593A" w:rsidRDefault="002C593A" w:rsidP="00DE085F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 xml:space="preserve">конечной десятичной дроби (возможно использование знака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«минус»);</w:t>
            </w:r>
          </w:p>
          <w:p w:rsidR="002C593A" w:rsidRPr="002C593A" w:rsidRDefault="002C593A" w:rsidP="00DE085F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последовательности символов, состоящей из букв и (или) цифр, при этом оставлять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пустые клеточки (пробел) между буквами или цифрами указанной последовательности,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85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запрещено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C593A" w:rsidRPr="002C593A" w:rsidRDefault="002C593A" w:rsidP="00DE085F">
            <w:pPr>
              <w:pStyle w:val="ad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слова или словосочетания (нескольких слов).</w:t>
            </w:r>
          </w:p>
          <w:p w:rsidR="002C593A" w:rsidRPr="002C593A" w:rsidRDefault="002C593A" w:rsidP="00DE085F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Каждая цифра, буква, запятая или знак «минус» (если число отрицательное)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записывается в отдельную клеточку строго по образцу из верхней части бланка ответов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№ 1.</w:t>
            </w:r>
          </w:p>
          <w:p w:rsidR="002C593A" w:rsidRDefault="00FF2F90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CF4">
              <w:rPr>
                <w:rFonts w:ascii="Times New Roman" w:hAnsi="Times New Roman" w:cs="Times New Roman"/>
                <w:sz w:val="28"/>
                <w:szCs w:val="28"/>
              </w:rPr>
              <w:t>Поля для ответов на задания № 4</w:t>
            </w:r>
            <w:r w:rsidR="002C593A" w:rsidRPr="009E1CF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E1CF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2C593A" w:rsidRPr="009E1CF4">
              <w:rPr>
                <w:rFonts w:ascii="Times New Roman" w:hAnsi="Times New Roman" w:cs="Times New Roman"/>
                <w:sz w:val="28"/>
                <w:szCs w:val="28"/>
              </w:rPr>
              <w:t xml:space="preserve">, № </w:t>
            </w:r>
            <w:r w:rsidRPr="009E1CF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2C593A" w:rsidRPr="009E1CF4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Pr="009E1CF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C593A" w:rsidRPr="009E1CF4">
              <w:rPr>
                <w:rFonts w:ascii="Times New Roman" w:hAnsi="Times New Roman" w:cs="Times New Roman"/>
                <w:sz w:val="28"/>
                <w:szCs w:val="28"/>
              </w:rPr>
              <w:t xml:space="preserve"> в бланке ответов № 1 по литературе (рис. </w:t>
            </w:r>
            <w:r w:rsidRPr="009E1CF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2C593A" w:rsidRPr="009E1CF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9E1CF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C593A" w:rsidRPr="009E1CF4">
              <w:rPr>
                <w:rFonts w:ascii="Times New Roman" w:hAnsi="Times New Roman" w:cs="Times New Roman"/>
                <w:sz w:val="28"/>
                <w:szCs w:val="28"/>
              </w:rPr>
              <w:t>) не заполняются. Задания выполняются на бланке ответов № 2.</w:t>
            </w:r>
          </w:p>
          <w:p w:rsidR="009E1CF4" w:rsidRPr="002C593A" w:rsidRDefault="009E1CF4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Borders>
                <w:top w:val="thinThickLargeGap" w:sz="24" w:space="0" w:color="auto"/>
                <w:left w:val="thinThickLargeGap" w:sz="24" w:space="0" w:color="auto"/>
                <w:bottom w:val="thickThinLargeGap" w:sz="24" w:space="0" w:color="auto"/>
                <w:right w:val="thickThinLargeGap" w:sz="24" w:space="0" w:color="auto"/>
                <w:insideH w:val="thickThinLargeGap" w:sz="24" w:space="0" w:color="auto"/>
                <w:insideV w:val="thickThinLargeGap" w:sz="2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47"/>
              <w:gridCol w:w="7398"/>
            </w:tblGrid>
            <w:tr w:rsidR="009E1CF4" w:rsidTr="009A0221">
              <w:trPr>
                <w:trHeight w:val="1397"/>
              </w:trPr>
              <w:tc>
                <w:tcPr>
                  <w:tcW w:w="1447" w:type="dxa"/>
                  <w:vAlign w:val="center"/>
                </w:tcPr>
                <w:p w:rsidR="009E1CF4" w:rsidRDefault="009E1CF4" w:rsidP="009E1CF4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ВАЖНО!</w:t>
                  </w:r>
                </w:p>
              </w:tc>
              <w:tc>
                <w:tcPr>
                  <w:tcW w:w="7398" w:type="dxa"/>
                  <w:vAlign w:val="center"/>
                </w:tcPr>
                <w:p w:rsidR="009E1CF4" w:rsidRDefault="009E1CF4" w:rsidP="009E1CF4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C593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Если в ответе больше 17 символов (количество клеточек в поле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2C593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для записи ответов на задания с кратким ответом), то ответ записывается в отведенном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2C593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для него месте, не обращая внимания на разбиение этого поля на клеточки. Ответ должен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2C593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быть написан разборчиво, более узкими символами в одну строчку, с использованием всей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2C593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длины отведенного под него поля. Символы в ответе не должны соприкасаться друг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2C593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 другом. Термин следует писать полностью. ЛЮБЫЕ СОКРАЩЕНИЯ ЗАПРЕЩЕНЫ.</w:t>
                  </w:r>
                </w:p>
              </w:tc>
            </w:tr>
          </w:tbl>
          <w:p w:rsidR="009E1CF4" w:rsidRDefault="009E1CF4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Если кратким ответом должно быть слово, пропущенное в тексте задания,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то это слово нужно писать в той форме (род, число, падеж и т.п.), в которой оно должно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стоять в тексте задания.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Если в инструкции к заданию ответ требуется дать в виде целого числа,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то получившуюся в ответе дробь следует округлить до целого числа по правилам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округления (</w:t>
            </w:r>
            <w:r w:rsidRPr="009E1CF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например: 2,3 округляется до 2; </w:t>
            </w:r>
            <w:r w:rsidRPr="009E1CF4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>2,5 – до 3; 2,7 – до 3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). Если в инструкции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к заданию отдельно не указано, что ответ на задание необходимо округлить, то его следует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записать в виде конечной десятичной дроби. В ответе, записанном в виде десятичной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дроби, в качестве разделителя следует указывать запятую.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Запрещается записывать ответ в виде простой дроби, математического выражения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или формулы. В ответе не указываются названия единиц измерения (градусы, проценты,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метры, тонны и т.д.), так как они не будут учитываться при оценивании. Недопустимы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заголовки или комментарии к ответу.</w:t>
            </w:r>
          </w:p>
          <w:p w:rsidR="00CB3361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В случае если ответ на задание требуется записать в виде последовательности цифр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(чисел) или букв, то ответ в поле бланка ответа № 1 необходимо записать в соответствии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 xml:space="preserve">с инструкцией к заданию: в виде последовательности цифр (чисел) или букв, </w:t>
            </w:r>
            <w:r w:rsidRPr="002C593A">
              <w:rPr>
                <w:rFonts w:ascii="Times New Roman" w:hAnsi="Times New Roman" w:cs="Times New Roman"/>
                <w:b/>
                <w:sz w:val="28"/>
                <w:szCs w:val="28"/>
              </w:rPr>
              <w:t>без каких-либо разделительных символов</w:t>
            </w:r>
            <w:r w:rsidRPr="00EC57FC">
              <w:rPr>
                <w:rFonts w:ascii="Times New Roman" w:hAnsi="Times New Roman" w:cs="Times New Roman"/>
                <w:b/>
                <w:sz w:val="28"/>
                <w:szCs w:val="28"/>
              </w:rPr>
              <w:t>, в том числе пробелов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, т.е. нельзя оставлять пустые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клеточки, запятые и другие разделительные символы между цифрами (числами)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 xml:space="preserve">или буквами) последовательности. 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 оценивании кратких ответов на задания, где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ответом является последовательность символов, порядок следования символов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последовательности влияет на оценивание такого ответа. При этом разделительные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символы, в том числе пробелы, запятые и пр. будут игнорироваться. Например, ответы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«14,5», «14-5», «14 5» и т.п. будут равноценны ответу «145», и будут оценены одинаково.</w:t>
            </w:r>
          </w:p>
          <w:p w:rsid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В нижней части бланка ответов № 1 предусмотрены поля для записи исправленных</w:t>
            </w:r>
            <w:r w:rsidR="00EC57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ответов на задания с кратким ответом вза</w:t>
            </w:r>
            <w:r w:rsidR="00CB3361">
              <w:rPr>
                <w:rFonts w:ascii="Times New Roman" w:hAnsi="Times New Roman" w:cs="Times New Roman"/>
                <w:sz w:val="28"/>
                <w:szCs w:val="28"/>
              </w:rPr>
              <w:t>мен ошибочно записанных (рис. 10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2C593A" w:rsidRDefault="002C593A" w:rsidP="00EC57FC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7FC" w:rsidRDefault="00CB3361" w:rsidP="00EC57FC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D31BC7" wp14:editId="25E0AD1E">
                  <wp:extent cx="5667375" cy="739428"/>
                  <wp:effectExtent l="0" t="0" r="0" b="381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0839" cy="741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57FC" w:rsidRPr="00EC57FC" w:rsidRDefault="00EC57FC" w:rsidP="002A063C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C57F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Рис. </w:t>
            </w:r>
            <w:r w:rsidR="00CB3361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  <w:r w:rsidRPr="00EC57FC">
              <w:rPr>
                <w:rFonts w:ascii="Times New Roman" w:hAnsi="Times New Roman" w:cs="Times New Roman"/>
                <w:i/>
                <w:sz w:val="24"/>
                <w:szCs w:val="24"/>
              </w:rPr>
              <w:t>. Нижняя часть бланка ответов № 1</w:t>
            </w:r>
          </w:p>
          <w:p w:rsidR="00EC57FC" w:rsidRPr="00EC57FC" w:rsidRDefault="00EC57FC" w:rsidP="00EC57FC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C57FC">
              <w:rPr>
                <w:rFonts w:ascii="Times New Roman" w:hAnsi="Times New Roman" w:cs="Times New Roman"/>
                <w:i/>
                <w:sz w:val="24"/>
                <w:szCs w:val="24"/>
              </w:rPr>
              <w:t>(поле замены ошибочных ответов на задания с кратким ответом)</w:t>
            </w:r>
          </w:p>
          <w:p w:rsidR="008F4453" w:rsidRPr="00414826" w:rsidRDefault="008F4453" w:rsidP="00EC57FC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954BE" w:rsidRPr="00414826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EC57FC" w:rsidRPr="00EC57FC" w:rsidRDefault="00EC57FC" w:rsidP="00EC57FC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EC57FC">
              <w:rPr>
                <w:rFonts w:ascii="Times New Roman" w:hAnsi="Times New Roman" w:cs="Times New Roman"/>
                <w:sz w:val="28"/>
                <w:szCs w:val="26"/>
              </w:rPr>
              <w:lastRenderedPageBreak/>
              <w:t>Для замены ответа, внесенного в бланк ответов № 1, нужно в поле «Замена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ошибочных ответов на задания с КРАТКИМ ОТВЕТОМ» указать номер задания (две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первых клеточки </w:t>
            </w:r>
            <w:r w:rsidRPr="00EC57FC">
              <w:rPr>
                <w:rFonts w:ascii="Times New Roman" w:hAnsi="Times New Roman" w:cs="Times New Roman"/>
                <w:b/>
                <w:sz w:val="28"/>
                <w:szCs w:val="26"/>
              </w:rPr>
              <w:t>перед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 знаком тире), ответ на который следует исправить</w:t>
            </w:r>
            <w:r w:rsidR="009128E3">
              <w:rPr>
                <w:rFonts w:ascii="Times New Roman" w:hAnsi="Times New Roman" w:cs="Times New Roman"/>
                <w:sz w:val="28"/>
                <w:szCs w:val="26"/>
              </w:rPr>
              <w:t>. Номера заданий от 1 до 9 необходимо указывать, начиная с первой клетки (например, 1, 2, 3, …), вторая клетка остается незаполненной.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="009128E3">
              <w:rPr>
                <w:rFonts w:ascii="Times New Roman" w:hAnsi="Times New Roman" w:cs="Times New Roman"/>
                <w:sz w:val="28"/>
                <w:szCs w:val="26"/>
              </w:rPr>
              <w:t>В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 поле для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исправленного ответа (17 клеточек </w:t>
            </w:r>
            <w:r w:rsidRPr="00EC57FC">
              <w:rPr>
                <w:rFonts w:ascii="Times New Roman" w:hAnsi="Times New Roman" w:cs="Times New Roman"/>
                <w:b/>
                <w:sz w:val="28"/>
                <w:szCs w:val="26"/>
              </w:rPr>
              <w:t>после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 знака тире) записать новое значение верного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ответа на указанное задание.</w:t>
            </w:r>
          </w:p>
          <w:p w:rsidR="00AA47BE" w:rsidRDefault="00AA47BE" w:rsidP="00EC57FC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tbl>
            <w:tblPr>
              <w:tblStyle w:val="a3"/>
              <w:tblW w:w="0" w:type="auto"/>
              <w:tblBorders>
                <w:top w:val="thinThickLargeGap" w:sz="24" w:space="0" w:color="auto"/>
                <w:left w:val="thinThickLargeGap" w:sz="24" w:space="0" w:color="auto"/>
                <w:bottom w:val="thickThinLargeGap" w:sz="24" w:space="0" w:color="auto"/>
                <w:right w:val="thickThinLargeGap" w:sz="24" w:space="0" w:color="auto"/>
                <w:insideH w:val="thickThinLargeGap" w:sz="24" w:space="0" w:color="auto"/>
                <w:insideV w:val="thickThinLargeGap" w:sz="2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47"/>
              <w:gridCol w:w="7398"/>
            </w:tblGrid>
            <w:tr w:rsidR="00AA47BE" w:rsidTr="009A0221">
              <w:trPr>
                <w:trHeight w:val="1397"/>
              </w:trPr>
              <w:tc>
                <w:tcPr>
                  <w:tcW w:w="1447" w:type="dxa"/>
                  <w:vAlign w:val="center"/>
                </w:tcPr>
                <w:p w:rsidR="00AA47BE" w:rsidRDefault="00AA47BE" w:rsidP="00AA47BE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ВАЖНО!</w:t>
                  </w:r>
                </w:p>
              </w:tc>
              <w:tc>
                <w:tcPr>
                  <w:tcW w:w="7398" w:type="dxa"/>
                  <w:vAlign w:val="center"/>
                </w:tcPr>
                <w:p w:rsidR="00AA47BE" w:rsidRDefault="00AA47BE" w:rsidP="00AA47BE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57FC">
                    <w:rPr>
                      <w:rFonts w:ascii="Times New Roman" w:hAnsi="Times New Roman" w:cs="Times New Roman"/>
                      <w:sz w:val="28"/>
                      <w:szCs w:val="26"/>
                    </w:rPr>
                    <w:t>В случае если в поле замены ошибочных ответов на задания с кратким</w:t>
                  </w:r>
                  <w:r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 </w:t>
                  </w:r>
                  <w:r w:rsidRPr="00EC57FC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ответом будет заполнено поле для номера задания, а </w:t>
                  </w:r>
                  <w:r w:rsidRPr="00EC57FC">
                    <w:rPr>
                      <w:rFonts w:ascii="Times New Roman" w:hAnsi="Times New Roman" w:cs="Times New Roman"/>
                      <w:b/>
                      <w:sz w:val="28"/>
                      <w:szCs w:val="26"/>
                    </w:rPr>
                    <w:t>новый ответ не внесен</w:t>
                  </w:r>
                  <w:r w:rsidRPr="00EC57FC">
                    <w:rPr>
                      <w:rFonts w:ascii="Times New Roman" w:hAnsi="Times New Roman" w:cs="Times New Roman"/>
                      <w:sz w:val="28"/>
                      <w:szCs w:val="26"/>
                    </w:rPr>
                    <w:t>, то для</w:t>
                  </w:r>
                  <w:r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 </w:t>
                  </w:r>
                  <w:r w:rsidRPr="00EC57FC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оценивания будет использоваться пустой ответ (т.е. </w:t>
                  </w:r>
                  <w:r w:rsidRPr="00EC57FC">
                    <w:rPr>
                      <w:rFonts w:ascii="Times New Roman" w:hAnsi="Times New Roman" w:cs="Times New Roman"/>
                      <w:b/>
                      <w:sz w:val="28"/>
                      <w:szCs w:val="26"/>
                    </w:rPr>
                    <w:t>задание будет засчитано невыполненным</w:t>
                  </w:r>
                  <w:r w:rsidRPr="00EC57FC">
                    <w:rPr>
                      <w:rFonts w:ascii="Times New Roman" w:hAnsi="Times New Roman" w:cs="Times New Roman"/>
                      <w:sz w:val="28"/>
                      <w:szCs w:val="26"/>
                    </w:rPr>
                    <w:t>). Поэтому в случае неправильного указания номера задания в области</w:t>
                  </w:r>
                  <w:r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 </w:t>
                  </w:r>
                  <w:r w:rsidRPr="00EC57FC">
                    <w:rPr>
                      <w:rFonts w:ascii="Times New Roman" w:hAnsi="Times New Roman" w:cs="Times New Roman"/>
                      <w:sz w:val="28"/>
                      <w:szCs w:val="26"/>
                    </w:rPr>
                    <w:t>замены ошибочных ответов, ошибочно проставленный номер задания СЛЕДУЕТ</w:t>
                  </w:r>
                  <w:r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 </w:t>
                  </w:r>
                  <w:r w:rsidRPr="00EC57FC">
                    <w:rPr>
                      <w:rFonts w:ascii="Times New Roman" w:hAnsi="Times New Roman" w:cs="Times New Roman"/>
                      <w:sz w:val="28"/>
                      <w:szCs w:val="26"/>
                    </w:rPr>
                    <w:t>ЗАЧЕРКНУТЬ.</w:t>
                  </w:r>
                </w:p>
              </w:tc>
            </w:tr>
          </w:tbl>
          <w:p w:rsidR="00AA47BE" w:rsidRDefault="00AA47BE" w:rsidP="00EC57FC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EC57FC" w:rsidRPr="00EC57FC" w:rsidRDefault="00EC57FC" w:rsidP="00EC57FC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Ответственный организатор в аудитории по окончании выполнения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экзаменационной работы участником экзамена </w:t>
            </w:r>
            <w:r w:rsidRPr="00EC57FC">
              <w:rPr>
                <w:rFonts w:ascii="Times New Roman" w:hAnsi="Times New Roman" w:cs="Times New Roman"/>
                <w:b/>
                <w:sz w:val="28"/>
                <w:szCs w:val="26"/>
              </w:rPr>
              <w:t>должен проверить заполнение бланка ответов № 1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 данного участника экзамена на наличие замены ошибочных ответов на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задания с кратким ответом. В случае если участник экзамена осуществлял во время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выполнения экзаменационной работы замену ошибочных ответов, организатору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необходимо </w:t>
            </w:r>
            <w:r w:rsidRPr="00EC57FC">
              <w:rPr>
                <w:rFonts w:ascii="Times New Roman" w:hAnsi="Times New Roman" w:cs="Times New Roman"/>
                <w:b/>
                <w:sz w:val="28"/>
                <w:szCs w:val="26"/>
              </w:rPr>
              <w:t>посчитать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 количество замен ошибочных ответов и в поле «Количество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заполненных полей «Замена ошибочных ответов» </w:t>
            </w:r>
            <w:r w:rsidRPr="00EC57FC">
              <w:rPr>
                <w:rFonts w:ascii="Times New Roman" w:hAnsi="Times New Roman" w:cs="Times New Roman"/>
                <w:b/>
                <w:sz w:val="28"/>
                <w:szCs w:val="26"/>
              </w:rPr>
              <w:t>поставить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 соответствующее цифровое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значение, а также поставить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lastRenderedPageBreak/>
              <w:t>подпись в специально отведенном поле «Подпись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ответственного организатора строго внутри окошка».</w:t>
            </w:r>
          </w:p>
          <w:p w:rsidR="00EC57FC" w:rsidRDefault="00EC57FC" w:rsidP="00EC57FC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В случае если участник экзамена не использовал поле «Замена ошибочных ответов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на задания с КРАТКИМ ОТВЕТОМ», организатор в поле «Количество заполненных полей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«Замена ошибочных ответов» ставит «Х» и подпись в специально отведенном поле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«Подпись ответственного организатора строго внутри окошка» (рис. 1</w:t>
            </w:r>
            <w:r w:rsidR="00D92978">
              <w:rPr>
                <w:rFonts w:ascii="Times New Roman" w:hAnsi="Times New Roman" w:cs="Times New Roman"/>
                <w:sz w:val="28"/>
                <w:szCs w:val="26"/>
              </w:rPr>
              <w:t>1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).</w:t>
            </w:r>
          </w:p>
          <w:p w:rsidR="00EC57FC" w:rsidRDefault="00EC57FC" w:rsidP="00EC57FC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7FC" w:rsidRDefault="0033038D" w:rsidP="0033038D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121519" wp14:editId="5A187AD6">
                  <wp:extent cx="5669817" cy="608965"/>
                  <wp:effectExtent l="0" t="0" r="7620" b="63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973" cy="620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57FC" w:rsidRDefault="00EC57FC" w:rsidP="00EC57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C57FC" w:rsidRPr="00EC57FC" w:rsidRDefault="00EC57FC" w:rsidP="00EC57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C57FC">
              <w:rPr>
                <w:rFonts w:ascii="Times New Roman" w:hAnsi="Times New Roman" w:cs="Times New Roman"/>
                <w:i/>
                <w:sz w:val="24"/>
                <w:szCs w:val="24"/>
              </w:rPr>
              <w:t>Рис. 1</w:t>
            </w:r>
            <w:r w:rsidR="00D92978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Pr="00EC57FC">
              <w:rPr>
                <w:rFonts w:ascii="Times New Roman" w:hAnsi="Times New Roman" w:cs="Times New Roman"/>
                <w:i/>
                <w:sz w:val="24"/>
                <w:szCs w:val="24"/>
              </w:rPr>
              <w:t>. Нижняя часть бланка ответов № 1</w:t>
            </w:r>
          </w:p>
          <w:p w:rsidR="00EC57FC" w:rsidRPr="00EC57FC" w:rsidRDefault="00EC57FC" w:rsidP="00EC57FC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C57FC">
              <w:rPr>
                <w:rFonts w:ascii="Times New Roman" w:hAnsi="Times New Roman" w:cs="Times New Roman"/>
                <w:i/>
                <w:sz w:val="24"/>
                <w:szCs w:val="24"/>
              </w:rPr>
              <w:t>(поле для заполнения организатором в аудитории)</w:t>
            </w:r>
          </w:p>
          <w:p w:rsidR="006331C3" w:rsidRPr="00414826" w:rsidRDefault="006331C3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31C3" w:rsidRPr="00414826" w:rsidRDefault="006331C3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54BE" w:rsidRPr="00414826" w:rsidRDefault="00936879" w:rsidP="002A063C">
            <w:pPr>
              <w:pStyle w:val="2"/>
              <w:numPr>
                <w:ilvl w:val="1"/>
                <w:numId w:val="19"/>
              </w:numPr>
              <w:ind w:left="743"/>
              <w:outlineLvl w:val="1"/>
              <w:rPr>
                <w:b/>
                <w:szCs w:val="28"/>
              </w:rPr>
            </w:pPr>
            <w:r w:rsidRPr="00414826">
              <w:rPr>
                <w:b/>
                <w:szCs w:val="28"/>
              </w:rPr>
              <w:t>Заполнение бланк</w:t>
            </w:r>
            <w:r w:rsidR="00E46501" w:rsidRPr="00414826">
              <w:rPr>
                <w:b/>
                <w:szCs w:val="28"/>
              </w:rPr>
              <w:t>а</w:t>
            </w:r>
            <w:r w:rsidRPr="00414826">
              <w:rPr>
                <w:b/>
                <w:szCs w:val="28"/>
              </w:rPr>
              <w:t xml:space="preserve"> ответ</w:t>
            </w:r>
            <w:r w:rsidR="00E46501" w:rsidRPr="00414826">
              <w:rPr>
                <w:b/>
                <w:szCs w:val="28"/>
              </w:rPr>
              <w:t>ов</w:t>
            </w:r>
            <w:r w:rsidRPr="00414826">
              <w:rPr>
                <w:b/>
                <w:szCs w:val="28"/>
              </w:rPr>
              <w:t xml:space="preserve"> № 2</w:t>
            </w:r>
          </w:p>
          <w:p w:rsidR="006331C3" w:rsidRPr="00414826" w:rsidRDefault="0033038D" w:rsidP="006331C3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A1CD180" wp14:editId="0EEEF46C">
                  <wp:extent cx="5667375" cy="7888787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8254" cy="7890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31C3" w:rsidRPr="00414826" w:rsidRDefault="006331C3" w:rsidP="006331C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>Рис. 1</w:t>
            </w:r>
            <w:r w:rsidR="0033038D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Бланк ответов № 2 </w:t>
            </w:r>
            <w:r w:rsidR="000D1A39"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>лист 1</w:t>
            </w:r>
            <w:r w:rsidR="000D1A39"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6331C3" w:rsidRDefault="006331C3" w:rsidP="006C0C97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5D1901" w:rsidP="006C0C97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5D1901" w:rsidP="006C0C97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Pr="00414826" w:rsidRDefault="005D1901" w:rsidP="006C0C97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6331C3" w:rsidRPr="00414826" w:rsidRDefault="0033038D" w:rsidP="006331C3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477E14C" wp14:editId="041A8B7B">
                  <wp:extent cx="5622925" cy="800354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2925" cy="800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31C3" w:rsidRPr="00414826" w:rsidRDefault="006331C3" w:rsidP="006331C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>Рис. 1</w:t>
            </w:r>
            <w:r w:rsidR="0033038D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Бланк ответов № 2 </w:t>
            </w:r>
            <w:r w:rsidR="000D1A39"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>лист 2</w:t>
            </w:r>
            <w:r w:rsidR="000D1A39"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6331C3" w:rsidRDefault="006331C3" w:rsidP="006C0C97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5D1901" w:rsidP="006C0C97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5D1901" w:rsidP="006C0C97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5D1901" w:rsidP="006C0C97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33038D" w:rsidP="005D190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A9367D2" wp14:editId="1CB15F3D">
                  <wp:extent cx="5622925" cy="7594600"/>
                  <wp:effectExtent l="0" t="0" r="0" b="635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2925" cy="759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1901" w:rsidRPr="00414826" w:rsidRDefault="005D1901" w:rsidP="005D190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>Рис. 1</w:t>
            </w:r>
            <w:r w:rsidR="0033038D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Бланк ответов № 2 </w:t>
            </w:r>
            <w:r w:rsidRPr="005D190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 китайскому языку 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(лист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5D1901" w:rsidRDefault="005D1901" w:rsidP="005D190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5D1901" w:rsidP="005D190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5D1901" w:rsidP="005D190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5D1901" w:rsidP="005D190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5D1901" w:rsidP="005D190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5D1901" w:rsidP="005D190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33038D" w:rsidP="0033038D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A63BEDE" wp14:editId="7F24D6CB">
                  <wp:extent cx="5622925" cy="809815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2925" cy="809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1901" w:rsidRDefault="005D1901" w:rsidP="005D1901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>Рис. 1</w:t>
            </w:r>
            <w:r w:rsidR="0033038D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Бланк ответов № 2 </w:t>
            </w:r>
            <w:r w:rsidRPr="005D190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 китайскому языку 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(лист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5D1901" w:rsidRPr="00414826" w:rsidRDefault="005D1901" w:rsidP="005D190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5D1901" w:rsidP="006C0C97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5D1901" w:rsidP="006C0C97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5D1901" w:rsidP="005D1901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5D1901">
              <w:rPr>
                <w:rFonts w:ascii="Times New Roman" w:hAnsi="Times New Roman" w:cs="Times New Roman"/>
                <w:sz w:val="28"/>
                <w:szCs w:val="26"/>
              </w:rPr>
              <w:t xml:space="preserve">Бланк ответов № 2 (лист 1 и лист 2) предназначен для записи </w:t>
            </w:r>
            <w:r w:rsidRPr="005D1901">
              <w:rPr>
                <w:rFonts w:ascii="Times New Roman" w:hAnsi="Times New Roman" w:cs="Times New Roman"/>
                <w:sz w:val="28"/>
                <w:szCs w:val="26"/>
              </w:rPr>
              <w:lastRenderedPageBreak/>
              <w:t xml:space="preserve">ответов на </w:t>
            </w:r>
            <w:r w:rsidRPr="00EF5EBC">
              <w:rPr>
                <w:rFonts w:ascii="Times New Roman" w:hAnsi="Times New Roman" w:cs="Times New Roman"/>
                <w:sz w:val="28"/>
                <w:szCs w:val="26"/>
              </w:rPr>
              <w:t xml:space="preserve">задания </w:t>
            </w:r>
            <w:r w:rsidR="0033038D" w:rsidRPr="00EF5EBC">
              <w:rPr>
                <w:rFonts w:ascii="Times New Roman" w:hAnsi="Times New Roman" w:cs="Times New Roman"/>
                <w:sz w:val="28"/>
                <w:szCs w:val="26"/>
              </w:rPr>
              <w:t xml:space="preserve">КИМ для проведения ЕГЭ </w:t>
            </w:r>
            <w:r w:rsidRPr="00EF5EBC">
              <w:rPr>
                <w:rFonts w:ascii="Times New Roman" w:hAnsi="Times New Roman" w:cs="Times New Roman"/>
                <w:sz w:val="28"/>
                <w:szCs w:val="26"/>
              </w:rPr>
              <w:t>с развернутым ответом (</w:t>
            </w:r>
            <w:r w:rsidRPr="00EF5EBC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строго в соответствии с требованиями инструкции к КИМ </w:t>
            </w:r>
            <w:r w:rsidR="0033038D" w:rsidRPr="00EF5EBC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для проведения </w:t>
            </w:r>
            <w:r w:rsidRPr="00EF5EBC">
              <w:rPr>
                <w:rFonts w:ascii="Times New Roman" w:hAnsi="Times New Roman" w:cs="Times New Roman"/>
                <w:b/>
                <w:sz w:val="28"/>
                <w:szCs w:val="26"/>
              </w:rPr>
              <w:t>ЕГЭ и к отдельным заданиям КИМ ЕГЭ</w:t>
            </w:r>
            <w:r w:rsidRPr="00EF5EBC">
              <w:rPr>
                <w:rFonts w:ascii="Times New Roman" w:hAnsi="Times New Roman" w:cs="Times New Roman"/>
                <w:sz w:val="28"/>
                <w:szCs w:val="26"/>
              </w:rPr>
              <w:t>).</w:t>
            </w:r>
          </w:p>
          <w:p w:rsidR="00EF5EBC" w:rsidRDefault="00EF5EBC" w:rsidP="005D1901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tbl>
            <w:tblPr>
              <w:tblStyle w:val="a3"/>
              <w:tblW w:w="0" w:type="auto"/>
              <w:tblBorders>
                <w:top w:val="thinThickLargeGap" w:sz="24" w:space="0" w:color="auto"/>
                <w:left w:val="thinThickLargeGap" w:sz="24" w:space="0" w:color="auto"/>
                <w:bottom w:val="thickThinLargeGap" w:sz="24" w:space="0" w:color="auto"/>
                <w:right w:val="thickThinLargeGap" w:sz="24" w:space="0" w:color="auto"/>
                <w:insideH w:val="thickThinLargeGap" w:sz="24" w:space="0" w:color="auto"/>
                <w:insideV w:val="thickThinLargeGap" w:sz="2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47"/>
              <w:gridCol w:w="7398"/>
            </w:tblGrid>
            <w:tr w:rsidR="00EF5EBC" w:rsidTr="009A0221">
              <w:trPr>
                <w:trHeight w:val="1397"/>
              </w:trPr>
              <w:tc>
                <w:tcPr>
                  <w:tcW w:w="1447" w:type="dxa"/>
                  <w:vAlign w:val="center"/>
                </w:tcPr>
                <w:p w:rsidR="00EF5EBC" w:rsidRDefault="00EF5EBC" w:rsidP="00EF5EBC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ВАЖНО!</w:t>
                  </w:r>
                </w:p>
              </w:tc>
              <w:tc>
                <w:tcPr>
                  <w:tcW w:w="7398" w:type="dxa"/>
                  <w:vAlign w:val="center"/>
                </w:tcPr>
                <w:p w:rsidR="00EF5EBC" w:rsidRDefault="00EF5EBC" w:rsidP="00EF5EBC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D1901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На ЕГЭ по иностранным языкам участники экзамена </w:t>
                  </w:r>
                  <w:r w:rsidRPr="00BA7F45">
                    <w:rPr>
                      <w:rFonts w:ascii="Times New Roman" w:hAnsi="Times New Roman" w:cs="Times New Roman"/>
                      <w:b/>
                      <w:sz w:val="28"/>
                      <w:szCs w:val="26"/>
                    </w:rPr>
                    <w:t>при записи развернутых ответов</w:t>
                  </w:r>
                  <w:r w:rsidRPr="005D1901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 должны использовать диакритические знаки в соответствии</w:t>
                  </w:r>
                  <w:r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 </w:t>
                  </w:r>
                  <w:r w:rsidRPr="005D1901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с правилами </w:t>
                  </w:r>
                  <w:r w:rsidRPr="00EF5EBC">
                    <w:rPr>
                      <w:rFonts w:ascii="Times New Roman" w:hAnsi="Times New Roman" w:cs="Times New Roman"/>
                      <w:sz w:val="28"/>
                      <w:szCs w:val="26"/>
                    </w:rPr>
                    <w:t>орфографии соответствующего иностранного языка, правильность их использования будет учитываться при оценивании ответа.</w:t>
                  </w:r>
                </w:p>
              </w:tc>
            </w:tr>
          </w:tbl>
          <w:p w:rsidR="00EF5EBC" w:rsidRPr="005D1901" w:rsidRDefault="00EF5EBC" w:rsidP="005D1901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5D1901" w:rsidP="005D1901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5D1901">
              <w:rPr>
                <w:rFonts w:ascii="Times New Roman" w:hAnsi="Times New Roman" w:cs="Times New Roman"/>
                <w:sz w:val="28"/>
                <w:szCs w:val="26"/>
              </w:rPr>
              <w:t>Бланк ответов № 2 (лист 1 и лист 2) по китайскому языку (рис. 1</w:t>
            </w:r>
            <w:r w:rsidR="00EF5EBC">
              <w:rPr>
                <w:rFonts w:ascii="Times New Roman" w:hAnsi="Times New Roman" w:cs="Times New Roman"/>
                <w:sz w:val="28"/>
                <w:szCs w:val="26"/>
              </w:rPr>
              <w:t>4</w:t>
            </w:r>
            <w:r w:rsidRPr="005D1901">
              <w:rPr>
                <w:rFonts w:ascii="Times New Roman" w:hAnsi="Times New Roman" w:cs="Times New Roman"/>
                <w:sz w:val="28"/>
                <w:szCs w:val="26"/>
              </w:rPr>
              <w:t xml:space="preserve"> и рис. 1</w:t>
            </w:r>
            <w:r w:rsidR="00EF5EBC">
              <w:rPr>
                <w:rFonts w:ascii="Times New Roman" w:hAnsi="Times New Roman" w:cs="Times New Roman"/>
                <w:sz w:val="28"/>
                <w:szCs w:val="26"/>
              </w:rPr>
              <w:t>5</w:t>
            </w:r>
            <w:r w:rsidRPr="005D1901">
              <w:rPr>
                <w:rFonts w:ascii="Times New Roman" w:hAnsi="Times New Roman" w:cs="Times New Roman"/>
                <w:sz w:val="28"/>
                <w:szCs w:val="26"/>
              </w:rPr>
              <w:t>)</w:t>
            </w:r>
            <w:r w:rsidR="0023411D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5D1901">
              <w:rPr>
                <w:rFonts w:ascii="Times New Roman" w:hAnsi="Times New Roman" w:cs="Times New Roman"/>
                <w:sz w:val="28"/>
                <w:szCs w:val="26"/>
              </w:rPr>
              <w:t xml:space="preserve">предназначен для записи ответов на задания </w:t>
            </w:r>
            <w:r w:rsidR="00EF5EBC">
              <w:rPr>
                <w:rFonts w:ascii="Times New Roman" w:hAnsi="Times New Roman" w:cs="Times New Roman"/>
                <w:sz w:val="28"/>
                <w:szCs w:val="26"/>
              </w:rPr>
              <w:t xml:space="preserve">КИМ для проведения ЕГЭ </w:t>
            </w:r>
            <w:r w:rsidRPr="005D1901">
              <w:rPr>
                <w:rFonts w:ascii="Times New Roman" w:hAnsi="Times New Roman" w:cs="Times New Roman"/>
                <w:sz w:val="28"/>
                <w:szCs w:val="26"/>
              </w:rPr>
              <w:t>с развернутым ответом по китайскому языку</w:t>
            </w:r>
            <w:r w:rsidR="0023411D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5D1901">
              <w:rPr>
                <w:rFonts w:ascii="Times New Roman" w:hAnsi="Times New Roman" w:cs="Times New Roman"/>
                <w:sz w:val="28"/>
                <w:szCs w:val="26"/>
              </w:rPr>
              <w:t xml:space="preserve">(строго в соответствии с требованиями инструкции к КИМ </w:t>
            </w:r>
            <w:r w:rsidR="00EF5EBC">
              <w:rPr>
                <w:rFonts w:ascii="Times New Roman" w:hAnsi="Times New Roman" w:cs="Times New Roman"/>
                <w:sz w:val="28"/>
                <w:szCs w:val="26"/>
              </w:rPr>
              <w:t xml:space="preserve">для проведения </w:t>
            </w:r>
            <w:r w:rsidRPr="005D1901">
              <w:rPr>
                <w:rFonts w:ascii="Times New Roman" w:hAnsi="Times New Roman" w:cs="Times New Roman"/>
                <w:sz w:val="28"/>
                <w:szCs w:val="26"/>
              </w:rPr>
              <w:t>ЕГЭ и к отдельным заданиям</w:t>
            </w:r>
            <w:r w:rsidR="0023411D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5D1901">
              <w:rPr>
                <w:rFonts w:ascii="Times New Roman" w:hAnsi="Times New Roman" w:cs="Times New Roman"/>
                <w:sz w:val="28"/>
                <w:szCs w:val="26"/>
              </w:rPr>
              <w:t>КИМ). Каждый иероглифический знак и каждый знак препинания следует писать</w:t>
            </w:r>
            <w:r w:rsidR="0023411D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5D1901">
              <w:rPr>
                <w:rFonts w:ascii="Times New Roman" w:hAnsi="Times New Roman" w:cs="Times New Roman"/>
                <w:sz w:val="28"/>
                <w:szCs w:val="26"/>
              </w:rPr>
              <w:t>внутри отдельной клетки в поле ответов бланка ответов № 2 (дополнительного бланка</w:t>
            </w:r>
            <w:r w:rsidR="0023411D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5D1901">
              <w:rPr>
                <w:rFonts w:ascii="Times New Roman" w:hAnsi="Times New Roman" w:cs="Times New Roman"/>
                <w:sz w:val="28"/>
                <w:szCs w:val="26"/>
              </w:rPr>
              <w:t>ответов № 2) (рис. 1</w:t>
            </w:r>
            <w:r w:rsidR="0033038D">
              <w:rPr>
                <w:rFonts w:ascii="Times New Roman" w:hAnsi="Times New Roman" w:cs="Times New Roman"/>
                <w:sz w:val="28"/>
                <w:szCs w:val="26"/>
              </w:rPr>
              <w:t>6</w:t>
            </w:r>
            <w:r w:rsidRPr="005D1901">
              <w:rPr>
                <w:rFonts w:ascii="Times New Roman" w:hAnsi="Times New Roman" w:cs="Times New Roman"/>
                <w:sz w:val="28"/>
                <w:szCs w:val="26"/>
              </w:rPr>
              <w:t>).</w:t>
            </w:r>
          </w:p>
          <w:p w:rsidR="0023411D" w:rsidRDefault="0023411D" w:rsidP="005D1901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23411D" w:rsidRPr="00414826" w:rsidRDefault="0023411D" w:rsidP="002341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1482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7666BB" wp14:editId="4C4FC8E8">
                  <wp:extent cx="5637194" cy="858493"/>
                  <wp:effectExtent l="0" t="0" r="190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691" cy="874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411D" w:rsidRDefault="0023411D" w:rsidP="0023411D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6"/>
              </w:rPr>
            </w:pPr>
          </w:p>
          <w:p w:rsidR="0023411D" w:rsidRPr="00414826" w:rsidRDefault="0023411D" w:rsidP="0023411D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6"/>
              </w:rPr>
            </w:pPr>
            <w:r w:rsidRPr="00414826">
              <w:rPr>
                <w:rFonts w:ascii="Times New Roman" w:hAnsi="Times New Roman" w:cs="Times New Roman"/>
                <w:i/>
                <w:sz w:val="24"/>
                <w:szCs w:val="26"/>
              </w:rPr>
              <w:t>Рис.1</w:t>
            </w:r>
            <w:r w:rsidR="0033038D">
              <w:rPr>
                <w:rFonts w:ascii="Times New Roman" w:hAnsi="Times New Roman" w:cs="Times New Roman"/>
                <w:i/>
                <w:sz w:val="24"/>
                <w:szCs w:val="26"/>
              </w:rPr>
              <w:t>6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6"/>
              </w:rPr>
              <w:t>. Образец написания иероглифических знаков</w:t>
            </w:r>
          </w:p>
          <w:p w:rsidR="005D1901" w:rsidRDefault="005D1901" w:rsidP="0023411D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23411D" w:rsidRPr="0023411D" w:rsidRDefault="0023411D" w:rsidP="0023411D">
            <w:pPr>
              <w:spacing w:before="240"/>
              <w:ind w:firstLine="743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295950">
              <w:rPr>
                <w:rFonts w:ascii="Times New Roman" w:hAnsi="Times New Roman" w:cs="Times New Roman"/>
                <w:b/>
                <w:sz w:val="28"/>
                <w:szCs w:val="26"/>
              </w:rPr>
              <w:t>Записи в лист 1 и лист 2 бланка ответов № 2 делаются в следующей последовательности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: сначала заполняется лист 1, затем заполняется лист 2. Записи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делаются строго на лицевой стороне, оборотная сторона листов бланка ответов № 2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95950">
              <w:rPr>
                <w:rFonts w:ascii="Times New Roman" w:hAnsi="Times New Roman" w:cs="Times New Roman"/>
                <w:sz w:val="28"/>
                <w:szCs w:val="26"/>
                <w:u w:val="single"/>
              </w:rPr>
              <w:t>НЕ ЗАПОЛНЯЕТСЯ</w:t>
            </w:r>
            <w:r w:rsidRPr="00EF5EBC">
              <w:rPr>
                <w:rFonts w:ascii="Times New Roman" w:hAnsi="Times New Roman" w:cs="Times New Roman"/>
                <w:b/>
                <w:sz w:val="28"/>
                <w:szCs w:val="26"/>
              </w:rPr>
              <w:t>!</w:t>
            </w:r>
          </w:p>
          <w:p w:rsidR="0023411D" w:rsidRPr="0023411D" w:rsidRDefault="0023411D" w:rsidP="0023411D">
            <w:pPr>
              <w:spacing w:before="240"/>
              <w:ind w:firstLine="743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При недостатке места для ответов на бланке ответов № 2 (лист 1 и лист 2) участник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экзамена должен попросить дополнительный бланк ответов № 2. В случае заполнения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дополнительного бланка ответов № 2 при незаполненных листах (листа 1 и/или листа 2)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основного бланка ответов № 2 ответы, внесенные в дополнительный бланк ответов № 2,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95950">
              <w:rPr>
                <w:rFonts w:ascii="Times New Roman" w:hAnsi="Times New Roman" w:cs="Times New Roman"/>
                <w:b/>
                <w:sz w:val="28"/>
                <w:szCs w:val="26"/>
              </w:rPr>
              <w:t>НЕ ОЦЕНИВАЮТСЯ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.</w:t>
            </w:r>
          </w:p>
          <w:p w:rsidR="0023411D" w:rsidRPr="0023411D" w:rsidRDefault="0023411D" w:rsidP="0023411D">
            <w:pPr>
              <w:spacing w:before="240"/>
              <w:ind w:firstLine="743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Запрещается делать какие-либо записи и пометки, не относящиеся к ответам на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задания, в том числе содержащие информацию о персональных данных участника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 xml:space="preserve">экзамена. При наличии указанных записей и пометок ответы, внесенные в бланки, </w:t>
            </w:r>
            <w:r w:rsidRPr="00295950">
              <w:rPr>
                <w:rFonts w:ascii="Times New Roman" w:hAnsi="Times New Roman" w:cs="Times New Roman"/>
                <w:b/>
                <w:sz w:val="28"/>
                <w:szCs w:val="26"/>
              </w:rPr>
              <w:t>НЕ ПРОВЕРЯЮТСЯ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.</w:t>
            </w:r>
          </w:p>
          <w:p w:rsidR="0023411D" w:rsidRPr="0023411D" w:rsidRDefault="0023411D" w:rsidP="0023411D">
            <w:pPr>
              <w:spacing w:before="240"/>
              <w:ind w:firstLine="743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Поля верхней части бланка ответов № 2 («Код региона», «Код предмета» и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«Название предмета») заполняются автоматически в соответствии с информацией,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внесенной в бланк регистрации и бланк ответов № 1. В лист 1 бланка ответов № 2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 xml:space="preserve">автоматически вносится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lastRenderedPageBreak/>
              <w:t xml:space="preserve">цифровое значение горизонтального </w:t>
            </w:r>
            <w:proofErr w:type="spellStart"/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штрихкода</w:t>
            </w:r>
            <w:proofErr w:type="spellEnd"/>
            <w:r w:rsidRPr="0023411D">
              <w:rPr>
                <w:rFonts w:ascii="Times New Roman" w:hAnsi="Times New Roman" w:cs="Times New Roman"/>
                <w:sz w:val="28"/>
                <w:szCs w:val="26"/>
              </w:rPr>
              <w:t xml:space="preserve"> листа 2 бланка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ответов № 2. Поле «Резерв-5» не заполняется.</w:t>
            </w:r>
          </w:p>
          <w:p w:rsidR="0023411D" w:rsidRPr="0023411D" w:rsidRDefault="0023411D" w:rsidP="0023411D">
            <w:pPr>
              <w:spacing w:before="240"/>
              <w:ind w:firstLine="743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6"/>
              </w:rPr>
            </w:pPr>
            <w:r w:rsidRPr="001004CF">
              <w:rPr>
                <w:rFonts w:ascii="Times New Roman" w:hAnsi="Times New Roman" w:cs="Times New Roman"/>
                <w:i/>
                <w:sz w:val="28"/>
                <w:szCs w:val="26"/>
              </w:rPr>
              <w:t>При проведении ЕГЭ в ППЭ с использованием ЭМ</w:t>
            </w:r>
            <w:r w:rsidR="00C67E60" w:rsidRPr="001004CF">
              <w:rPr>
                <w:rFonts w:ascii="Times New Roman" w:hAnsi="Times New Roman" w:cs="Times New Roman"/>
                <w:i/>
                <w:sz w:val="28"/>
                <w:szCs w:val="26"/>
              </w:rPr>
              <w:t xml:space="preserve"> ЕГЭ</w:t>
            </w:r>
            <w:r w:rsidRPr="001004CF">
              <w:rPr>
                <w:rFonts w:ascii="Times New Roman" w:hAnsi="Times New Roman" w:cs="Times New Roman"/>
                <w:i/>
                <w:sz w:val="28"/>
                <w:szCs w:val="26"/>
              </w:rPr>
              <w:t xml:space="preserve"> на бумажных носителях поле «Код региона» заполняется участником экзамена. Автоматически заполняются только поля «Код</w:t>
            </w:r>
            <w:r w:rsidR="001004CF" w:rsidRPr="001004CF">
              <w:rPr>
                <w:rFonts w:ascii="Times New Roman" w:hAnsi="Times New Roman" w:cs="Times New Roman"/>
                <w:i/>
                <w:sz w:val="28"/>
                <w:szCs w:val="26"/>
              </w:rPr>
              <w:t xml:space="preserve"> предмета», «Название предмета»</w:t>
            </w:r>
            <w:r w:rsidRPr="001004CF">
              <w:rPr>
                <w:rFonts w:ascii="Times New Roman" w:hAnsi="Times New Roman" w:cs="Times New Roman"/>
                <w:i/>
                <w:sz w:val="28"/>
                <w:szCs w:val="26"/>
              </w:rPr>
              <w:t>.</w:t>
            </w:r>
          </w:p>
          <w:p w:rsidR="0023411D" w:rsidRDefault="0023411D" w:rsidP="0023411D">
            <w:pPr>
              <w:spacing w:before="240"/>
              <w:ind w:firstLine="743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Поле «Дополнительный бланк ответов № 2» в листе 2 бланка ответов № 2 заполняет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организатор в аудитории только при выдаче дополнительного бланка ответов № 2,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 xml:space="preserve">вписывая в это поле цифровое значение </w:t>
            </w:r>
            <w:proofErr w:type="spellStart"/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штрихкода</w:t>
            </w:r>
            <w:proofErr w:type="spellEnd"/>
            <w:r w:rsidRPr="0023411D">
              <w:rPr>
                <w:rFonts w:ascii="Times New Roman" w:hAnsi="Times New Roman" w:cs="Times New Roman"/>
                <w:sz w:val="28"/>
                <w:szCs w:val="26"/>
              </w:rPr>
              <w:t xml:space="preserve"> дополнительного бланка ответов № 2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 xml:space="preserve">(расположенное под </w:t>
            </w:r>
            <w:proofErr w:type="spellStart"/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штрихкодом</w:t>
            </w:r>
            <w:proofErr w:type="spellEnd"/>
            <w:r w:rsidRPr="0023411D">
              <w:rPr>
                <w:rFonts w:ascii="Times New Roman" w:hAnsi="Times New Roman" w:cs="Times New Roman"/>
                <w:sz w:val="28"/>
                <w:szCs w:val="26"/>
              </w:rPr>
              <w:t xml:space="preserve"> бланка), который выдается участнику экзамена. Если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дополнительный бланк ответов № 2 не выдавался, то поле «Дополнительный бланк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ответов № 2» остается пустым. Поле «Резерв-6» не заполняется. Если область ответов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 xml:space="preserve">бланка ответов № 2 (лист 1 и 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лист 2) и дополнительных бланков ответов № 2 содержит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незаполненные области, то организаторы погашают их только на лицевой стороне бланка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следующим образом: «Z».</w:t>
            </w:r>
          </w:p>
          <w:p w:rsidR="001004CF" w:rsidRDefault="001004CF" w:rsidP="0023411D">
            <w:pPr>
              <w:spacing w:before="240"/>
              <w:ind w:firstLine="743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tbl>
            <w:tblPr>
              <w:tblStyle w:val="a3"/>
              <w:tblW w:w="0" w:type="auto"/>
              <w:tblBorders>
                <w:top w:val="thinThickLargeGap" w:sz="24" w:space="0" w:color="auto"/>
                <w:left w:val="thinThickLargeGap" w:sz="24" w:space="0" w:color="auto"/>
                <w:bottom w:val="thickThinLargeGap" w:sz="24" w:space="0" w:color="auto"/>
                <w:right w:val="thickThinLargeGap" w:sz="24" w:space="0" w:color="auto"/>
                <w:insideH w:val="thickThinLargeGap" w:sz="24" w:space="0" w:color="auto"/>
                <w:insideV w:val="thickThinLargeGap" w:sz="2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47"/>
              <w:gridCol w:w="7398"/>
            </w:tblGrid>
            <w:tr w:rsidR="001004CF" w:rsidTr="001004CF">
              <w:trPr>
                <w:trHeight w:val="5962"/>
              </w:trPr>
              <w:tc>
                <w:tcPr>
                  <w:tcW w:w="1447" w:type="dxa"/>
                  <w:vAlign w:val="center"/>
                </w:tcPr>
                <w:p w:rsidR="001004CF" w:rsidRDefault="001004CF" w:rsidP="001004CF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ВАЖНО!</w:t>
                  </w:r>
                </w:p>
              </w:tc>
              <w:tc>
                <w:tcPr>
                  <w:tcW w:w="7398" w:type="dxa"/>
                  <w:vAlign w:val="center"/>
                </w:tcPr>
                <w:p w:rsidR="001004CF" w:rsidRDefault="001004CF" w:rsidP="001004CF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3411D">
                    <w:rPr>
                      <w:rFonts w:ascii="Times New Roman" w:hAnsi="Times New Roman" w:cs="Times New Roman"/>
                      <w:sz w:val="28"/>
                      <w:szCs w:val="26"/>
                    </w:rPr>
                    <w:t>Как правило, знак «Z» свидетельствует о том, что участник экзамена завершил свою экзаменационную</w:t>
                  </w:r>
                  <w:r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 </w:t>
                  </w:r>
                  <w:r w:rsidRPr="0023411D">
                    <w:rPr>
                      <w:rFonts w:ascii="Times New Roman" w:hAnsi="Times New Roman" w:cs="Times New Roman"/>
                      <w:sz w:val="28"/>
                      <w:szCs w:val="26"/>
                    </w:rPr>
                    <w:t>работу и не будет возвращаться к оформлению своих ответов на соответствующих бланках (продолжению</w:t>
                  </w:r>
                  <w:r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 </w:t>
                  </w:r>
                  <w:r w:rsidRPr="0023411D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оформления ответов). Указанный знак проставляется </w:t>
                  </w:r>
                  <w:r>
                    <w:rPr>
                      <w:rFonts w:ascii="Times New Roman" w:hAnsi="Times New Roman" w:cs="Times New Roman"/>
                      <w:sz w:val="28"/>
                      <w:szCs w:val="26"/>
                    </w:rPr>
                    <w:br/>
                  </w:r>
                  <w:r w:rsidRPr="001A7618">
                    <w:rPr>
                      <w:rFonts w:ascii="Times New Roman" w:hAnsi="Times New Roman" w:cs="Times New Roman"/>
                      <w:b/>
                      <w:sz w:val="28"/>
                      <w:szCs w:val="26"/>
                    </w:rPr>
                    <w:t>на последнем листе</w:t>
                  </w:r>
                  <w:r w:rsidRPr="0023411D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 соответствующего бланка ответов.</w:t>
                  </w:r>
                  <w:r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 </w:t>
                  </w:r>
                  <w:r w:rsidRPr="0023411D">
                    <w:rPr>
                      <w:rFonts w:ascii="Times New Roman" w:hAnsi="Times New Roman" w:cs="Times New Roman"/>
                      <w:sz w:val="28"/>
                      <w:szCs w:val="26"/>
                    </w:rPr>
                    <w:t>Например, участник экзамена выполнил все задания с развернутым ответом (или посильные ему задания), оформил</w:t>
                  </w:r>
                  <w:r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 </w:t>
                  </w:r>
                  <w:r w:rsidRPr="0023411D">
                    <w:rPr>
                      <w:rFonts w:ascii="Times New Roman" w:hAnsi="Times New Roman" w:cs="Times New Roman"/>
                      <w:sz w:val="28"/>
                      <w:szCs w:val="26"/>
                    </w:rPr>
                    <w:t>ответы на задания с развернутым ответом на бланке ответов № 2 (лист 1) и бланке ответов № 2 (лист 2),</w:t>
                  </w:r>
                  <w:r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 </w:t>
                  </w:r>
                  <w:r w:rsidRPr="0023411D">
                    <w:rPr>
                      <w:rFonts w:ascii="Times New Roman" w:hAnsi="Times New Roman" w:cs="Times New Roman"/>
                      <w:sz w:val="28"/>
                      <w:szCs w:val="26"/>
                    </w:rPr>
                    <w:t>дополнительные бланки ответов не запрашивал и, соответственно, не использовал их, таким образом, знак «Z»</w:t>
                  </w:r>
                  <w:r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 </w:t>
                  </w:r>
                  <w:r w:rsidRPr="0023411D">
                    <w:rPr>
                      <w:rFonts w:ascii="Times New Roman" w:hAnsi="Times New Roman" w:cs="Times New Roman"/>
                      <w:sz w:val="28"/>
                      <w:szCs w:val="26"/>
                    </w:rPr>
                    <w:t>ставится на бланке ответов № 2 (лист 2) в области указанного бланка, оставшейся незаполненной участником</w:t>
                  </w:r>
                  <w:r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 </w:t>
                  </w:r>
                  <w:r w:rsidRPr="0023411D">
                    <w:rPr>
                      <w:rFonts w:ascii="Times New Roman" w:hAnsi="Times New Roman" w:cs="Times New Roman"/>
                      <w:sz w:val="28"/>
                      <w:szCs w:val="26"/>
                    </w:rPr>
                    <w:t>экзамена. Знак «Z» в данном случае на бланке ответов № 2 (лист 1) не ставится, даже если на бланке ответов № 2</w:t>
                  </w:r>
                  <w:r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 </w:t>
                  </w:r>
                  <w:r w:rsidRPr="0023411D">
                    <w:rPr>
                      <w:rFonts w:ascii="Times New Roman" w:hAnsi="Times New Roman" w:cs="Times New Roman"/>
                      <w:sz w:val="28"/>
                      <w:szCs w:val="26"/>
                    </w:rPr>
                    <w:t>(лист 1) имеется небольшая незаполненная область.</w:t>
                  </w:r>
                </w:p>
              </w:tc>
            </w:tr>
          </w:tbl>
          <w:p w:rsidR="00576F3F" w:rsidRPr="00414826" w:rsidRDefault="00576F3F" w:rsidP="001A7618">
            <w:pPr>
              <w:spacing w:before="240"/>
              <w:ind w:firstLine="743"/>
              <w:contextualSpacing/>
              <w:jc w:val="both"/>
              <w:rPr>
                <w:rFonts w:ascii="Times New Roman" w:hAnsi="Times New Roman" w:cs="Times New Roman"/>
                <w:sz w:val="32"/>
                <w:szCs w:val="26"/>
              </w:rPr>
            </w:pPr>
          </w:p>
        </w:tc>
      </w:tr>
    </w:tbl>
    <w:p w:rsidR="00197AC6" w:rsidRDefault="00197AC6" w:rsidP="00D1781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004CF" w:rsidRDefault="001004CF" w:rsidP="00D1781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004CF" w:rsidRDefault="001004CF" w:rsidP="00D1781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004CF" w:rsidRDefault="001004CF" w:rsidP="00D1781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004CF" w:rsidRDefault="001004CF" w:rsidP="00D1781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004CF" w:rsidRDefault="001004CF" w:rsidP="00D1781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004CF" w:rsidRDefault="001004CF" w:rsidP="00D1781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004CF" w:rsidRDefault="001004CF" w:rsidP="00D1781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004CF" w:rsidRPr="00414826" w:rsidRDefault="001004CF" w:rsidP="00D1781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414826" w:rsidRPr="00414826" w:rsidTr="001A7618">
        <w:trPr>
          <w:trHeight w:val="567"/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A71FF4" w:rsidRPr="00414826" w:rsidRDefault="00A71FF4" w:rsidP="003848F5">
            <w:pPr>
              <w:pStyle w:val="2"/>
              <w:numPr>
                <w:ilvl w:val="1"/>
                <w:numId w:val="19"/>
              </w:numPr>
              <w:jc w:val="left"/>
              <w:outlineLvl w:val="1"/>
              <w:rPr>
                <w:b/>
                <w:szCs w:val="28"/>
              </w:rPr>
            </w:pPr>
            <w:r w:rsidRPr="00414826">
              <w:rPr>
                <w:b/>
                <w:szCs w:val="28"/>
              </w:rPr>
              <w:t>Заполнение дополнительного бланка ответов № 2</w:t>
            </w:r>
          </w:p>
        </w:tc>
      </w:tr>
    </w:tbl>
    <w:p w:rsidR="00A71FF4" w:rsidRPr="00414826" w:rsidRDefault="0068295F" w:rsidP="00D1781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2DBDD5D" wp14:editId="3B585A54">
            <wp:extent cx="5760085" cy="8015605"/>
            <wp:effectExtent l="0" t="0" r="0" b="444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01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FF4" w:rsidRDefault="00A71FF4" w:rsidP="00B65141">
      <w:pPr>
        <w:jc w:val="center"/>
        <w:rPr>
          <w:rFonts w:ascii="Times New Roman" w:hAnsi="Times New Roman" w:cs="Times New Roman"/>
          <w:i/>
          <w:iCs/>
          <w:sz w:val="24"/>
          <w:szCs w:val="26"/>
        </w:rPr>
      </w:pPr>
      <w:r w:rsidRPr="00414826">
        <w:rPr>
          <w:rFonts w:ascii="Times New Roman" w:hAnsi="Times New Roman" w:cs="Times New Roman"/>
          <w:i/>
          <w:sz w:val="24"/>
          <w:szCs w:val="24"/>
        </w:rPr>
        <w:t>Рис. 1</w:t>
      </w:r>
      <w:r w:rsidR="0068295F">
        <w:rPr>
          <w:rFonts w:ascii="Times New Roman" w:hAnsi="Times New Roman" w:cs="Times New Roman"/>
          <w:i/>
          <w:sz w:val="24"/>
          <w:szCs w:val="24"/>
        </w:rPr>
        <w:t>7</w:t>
      </w:r>
      <w:r w:rsidRPr="0041482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414826">
        <w:rPr>
          <w:rFonts w:ascii="Times New Roman" w:hAnsi="Times New Roman" w:cs="Times New Roman"/>
          <w:i/>
          <w:iCs/>
          <w:sz w:val="24"/>
          <w:szCs w:val="26"/>
        </w:rPr>
        <w:t>Дополнительный бланк ответов № 2</w:t>
      </w:r>
    </w:p>
    <w:p w:rsidR="001A7618" w:rsidRDefault="001A7618" w:rsidP="00B65141">
      <w:pPr>
        <w:jc w:val="center"/>
        <w:rPr>
          <w:rFonts w:ascii="Times New Roman" w:hAnsi="Times New Roman" w:cs="Times New Roman"/>
          <w:i/>
          <w:iCs/>
          <w:sz w:val="24"/>
          <w:szCs w:val="26"/>
        </w:rPr>
      </w:pPr>
    </w:p>
    <w:p w:rsidR="001A7618" w:rsidRDefault="0068295F" w:rsidP="001A7618">
      <w:pPr>
        <w:jc w:val="center"/>
        <w:rPr>
          <w:rFonts w:ascii="Times New Roman" w:hAnsi="Times New Roman" w:cs="Times New Roman"/>
          <w:i/>
          <w:iCs/>
          <w:sz w:val="24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59C01EFD" wp14:editId="696A16F3">
            <wp:extent cx="5760085" cy="8067675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7618" w:rsidRPr="00414826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i/>
          <w:sz w:val="24"/>
          <w:szCs w:val="24"/>
        </w:rPr>
        <w:t>18</w:t>
      </w:r>
      <w:r w:rsidR="001A7618" w:rsidRPr="0041482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1A7618" w:rsidRPr="00414826">
        <w:rPr>
          <w:rFonts w:ascii="Times New Roman" w:hAnsi="Times New Roman" w:cs="Times New Roman"/>
          <w:i/>
          <w:iCs/>
          <w:sz w:val="24"/>
          <w:szCs w:val="26"/>
        </w:rPr>
        <w:t>Дополнительный бланк ответов № 2</w:t>
      </w:r>
      <w:r w:rsidR="001A7618">
        <w:rPr>
          <w:rFonts w:ascii="Times New Roman" w:hAnsi="Times New Roman" w:cs="Times New Roman"/>
          <w:i/>
          <w:iCs/>
          <w:sz w:val="24"/>
          <w:szCs w:val="26"/>
        </w:rPr>
        <w:t xml:space="preserve"> по китайскому языку</w:t>
      </w:r>
    </w:p>
    <w:p w:rsidR="001A7618" w:rsidRDefault="001A7618" w:rsidP="001A7618">
      <w:pPr>
        <w:jc w:val="center"/>
        <w:rPr>
          <w:rFonts w:ascii="Times New Roman" w:hAnsi="Times New Roman" w:cs="Times New Roman"/>
          <w:i/>
          <w:iCs/>
          <w:sz w:val="24"/>
          <w:szCs w:val="26"/>
        </w:rPr>
      </w:pPr>
    </w:p>
    <w:p w:rsidR="001A7618" w:rsidRPr="00414826" w:rsidRDefault="001A7618" w:rsidP="00B65141">
      <w:pPr>
        <w:jc w:val="center"/>
        <w:rPr>
          <w:rFonts w:ascii="Times New Roman" w:hAnsi="Times New Roman" w:cs="Times New Roman"/>
          <w:i/>
          <w:iCs/>
          <w:sz w:val="24"/>
          <w:szCs w:val="26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414826" w:rsidRPr="00414826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1A7618" w:rsidRPr="001A7618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Дополнительный бланк ответов № 2 (рис. </w:t>
            </w:r>
            <w:r w:rsidR="0068295F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17, рис. 18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) выдается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lastRenderedPageBreak/>
              <w:t>организатором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в аудитории по требованию участника экзамена в случае, если места на бланке ответов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№ 2 (лист 1 и лист 2) для записи развернутых ответов недостаточно.</w:t>
            </w:r>
          </w:p>
          <w:p w:rsidR="001A7618" w:rsidRPr="001A7618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Запрещается делать какие-либо записи и пометки, не относящиеся к ответам на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задания, в том числе содержащие информацию о персональных данных участника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экзамена. При наличии указанных записей и пометок ответы, внесенные в бланки, </w:t>
            </w:r>
            <w:r w:rsidRPr="00D921CE">
              <w:rPr>
                <w:rFonts w:ascii="Times New Roman" w:eastAsia="SimSun" w:hAnsi="Times New Roman" w:cs="Times New Roman"/>
                <w:b/>
                <w:sz w:val="28"/>
                <w:szCs w:val="26"/>
                <w:lang w:eastAsia="ru-RU"/>
              </w:rPr>
              <w:t>НЕ ПРОВЕРЯЮТСЯ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.</w:t>
            </w:r>
          </w:p>
          <w:p w:rsidR="001A7618" w:rsidRPr="001A7618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В верхней части бланка поле «Код региона» заполняется автоматически, поля «Код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="00070D19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предмета» и «Название предмета»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заполняются участником экзамена и должны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полностью соответствовать информации, указанной в бланке ответов № 2.</w:t>
            </w:r>
          </w:p>
          <w:p w:rsidR="001A7618" w:rsidRPr="001A7618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i/>
                <w:sz w:val="28"/>
                <w:szCs w:val="26"/>
                <w:lang w:eastAsia="ru-RU"/>
              </w:rPr>
            </w:pPr>
            <w:r w:rsidRPr="00D921CE">
              <w:rPr>
                <w:rFonts w:ascii="Times New Roman" w:eastAsia="SimSun" w:hAnsi="Times New Roman" w:cs="Times New Roman"/>
                <w:i/>
                <w:sz w:val="28"/>
                <w:szCs w:val="26"/>
                <w:lang w:eastAsia="ru-RU"/>
              </w:rPr>
              <w:t>При проведении ЕГЭ в ППЭ с использованием ЭМ</w:t>
            </w:r>
            <w:r w:rsidR="001425BF" w:rsidRPr="00D921CE">
              <w:rPr>
                <w:rFonts w:ascii="Times New Roman" w:eastAsia="SimSun" w:hAnsi="Times New Roman" w:cs="Times New Roman"/>
                <w:i/>
                <w:sz w:val="28"/>
                <w:szCs w:val="26"/>
                <w:lang w:eastAsia="ru-RU"/>
              </w:rPr>
              <w:t xml:space="preserve"> ЕГЭ</w:t>
            </w:r>
            <w:r w:rsidRPr="00D921CE">
              <w:rPr>
                <w:rFonts w:ascii="Times New Roman" w:eastAsia="SimSun" w:hAnsi="Times New Roman" w:cs="Times New Roman"/>
                <w:i/>
                <w:sz w:val="28"/>
                <w:szCs w:val="26"/>
                <w:lang w:eastAsia="ru-RU"/>
              </w:rPr>
              <w:t xml:space="preserve"> на бумажных носителях заполняются поля «Код</w:t>
            </w:r>
            <w:r w:rsidRPr="001A7618">
              <w:rPr>
                <w:rFonts w:ascii="Times New Roman" w:eastAsia="SimSun" w:hAnsi="Times New Roman" w:cs="Times New Roman"/>
                <w:i/>
                <w:sz w:val="28"/>
                <w:szCs w:val="26"/>
                <w:lang w:eastAsia="ru-RU"/>
              </w:rPr>
              <w:t xml:space="preserve"> региона», «Код предмета», «Название предмета».</w:t>
            </w:r>
          </w:p>
          <w:p w:rsidR="001A7618" w:rsidRPr="00B30D85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pacing w:val="-2"/>
                <w:sz w:val="28"/>
                <w:szCs w:val="26"/>
                <w:lang w:eastAsia="ru-RU"/>
              </w:rPr>
            </w:pPr>
            <w:r w:rsidRPr="00B30D85">
              <w:rPr>
                <w:rFonts w:ascii="Times New Roman" w:eastAsia="SimSun" w:hAnsi="Times New Roman" w:cs="Times New Roman"/>
                <w:spacing w:val="-2"/>
                <w:sz w:val="28"/>
                <w:szCs w:val="26"/>
                <w:lang w:eastAsia="ru-RU"/>
              </w:rPr>
              <w:t xml:space="preserve">Поле «Дополнительный бланк ответов № 2» </w:t>
            </w:r>
            <w:r w:rsidRPr="00B30D85">
              <w:rPr>
                <w:rFonts w:ascii="Times New Roman" w:eastAsia="SimSun" w:hAnsi="Times New Roman" w:cs="Times New Roman"/>
                <w:b/>
                <w:spacing w:val="-2"/>
                <w:sz w:val="28"/>
                <w:szCs w:val="26"/>
                <w:lang w:eastAsia="ru-RU"/>
              </w:rPr>
              <w:t>заполняется</w:t>
            </w:r>
            <w:r w:rsidRPr="00B30D85">
              <w:rPr>
                <w:rFonts w:ascii="Times New Roman" w:eastAsia="SimSun" w:hAnsi="Times New Roman" w:cs="Times New Roman"/>
                <w:spacing w:val="-2"/>
                <w:sz w:val="28"/>
                <w:szCs w:val="26"/>
                <w:lang w:eastAsia="ru-RU"/>
              </w:rPr>
              <w:t xml:space="preserve"> организатором в аудитории </w:t>
            </w:r>
            <w:r w:rsidRPr="00B30D85">
              <w:rPr>
                <w:rFonts w:ascii="Times New Roman" w:eastAsia="SimSun" w:hAnsi="Times New Roman" w:cs="Times New Roman"/>
                <w:b/>
                <w:spacing w:val="-2"/>
                <w:sz w:val="28"/>
                <w:szCs w:val="26"/>
                <w:lang w:eastAsia="ru-RU"/>
              </w:rPr>
              <w:t>только при выдаче следующего дополнительного бланка ответов № 2</w:t>
            </w:r>
            <w:r w:rsidRPr="00B30D85">
              <w:rPr>
                <w:rFonts w:ascii="Times New Roman" w:eastAsia="SimSun" w:hAnsi="Times New Roman" w:cs="Times New Roman"/>
                <w:spacing w:val="-2"/>
                <w:sz w:val="28"/>
                <w:szCs w:val="26"/>
                <w:lang w:eastAsia="ru-RU"/>
              </w:rPr>
              <w:t xml:space="preserve">, если участнику экзамена не хватило места на ранее выданных дополнительных бланках ответов № 2. В этом случае организатор в аудитории вносит в это поле цифровое значение </w:t>
            </w:r>
            <w:proofErr w:type="spellStart"/>
            <w:r w:rsidRPr="00B30D85">
              <w:rPr>
                <w:rFonts w:ascii="Times New Roman" w:eastAsia="SimSun" w:hAnsi="Times New Roman" w:cs="Times New Roman"/>
                <w:spacing w:val="-2"/>
                <w:sz w:val="28"/>
                <w:szCs w:val="26"/>
                <w:lang w:eastAsia="ru-RU"/>
              </w:rPr>
              <w:t>штрихкода</w:t>
            </w:r>
            <w:proofErr w:type="spellEnd"/>
            <w:r w:rsidRPr="00B30D85">
              <w:rPr>
                <w:rFonts w:ascii="Times New Roman" w:eastAsia="SimSun" w:hAnsi="Times New Roman" w:cs="Times New Roman"/>
                <w:spacing w:val="-2"/>
                <w:sz w:val="28"/>
                <w:szCs w:val="26"/>
                <w:lang w:eastAsia="ru-RU"/>
              </w:rPr>
              <w:t xml:space="preserve"> следующего дополнительного бланка ответов № 2 (расположенное под </w:t>
            </w:r>
            <w:proofErr w:type="spellStart"/>
            <w:r w:rsidRPr="00B30D85">
              <w:rPr>
                <w:rFonts w:ascii="Times New Roman" w:eastAsia="SimSun" w:hAnsi="Times New Roman" w:cs="Times New Roman"/>
                <w:spacing w:val="-2"/>
                <w:sz w:val="28"/>
                <w:szCs w:val="26"/>
                <w:lang w:eastAsia="ru-RU"/>
              </w:rPr>
              <w:t>штрихкодом</w:t>
            </w:r>
            <w:proofErr w:type="spellEnd"/>
            <w:r w:rsidRPr="00B30D85">
              <w:rPr>
                <w:rFonts w:ascii="Times New Roman" w:eastAsia="SimSun" w:hAnsi="Times New Roman" w:cs="Times New Roman"/>
                <w:spacing w:val="-2"/>
                <w:sz w:val="28"/>
                <w:szCs w:val="26"/>
                <w:lang w:eastAsia="ru-RU"/>
              </w:rPr>
              <w:t xml:space="preserve"> бланка), который выдает участнику экзамена для заполнения. Если дополнительный бланк ответов № 2 не выдавался, то поле «Дополнительный бланк ответов № 2» остается пустым.</w:t>
            </w:r>
          </w:p>
          <w:p w:rsidR="001A7618" w:rsidRPr="001A7618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В поле «Лист» организатор в аудитории при выдаче дополнительного бланка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ответов № 2 вносит порядковый номер листа работы участника экзамена, начиная с цифры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3. Поле «Резерв-6» не заполняется.</w:t>
            </w:r>
          </w:p>
          <w:p w:rsidR="001A7618" w:rsidRPr="001A7618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При заполнении дополнительного бланка ответов № 2 по китайскому языку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(рис. </w:t>
            </w:r>
            <w:r w:rsidR="00D921CE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18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) каждый иероглифический знак и каждый знак препинания следует писать внутри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отдельной клетки области ответов.</w:t>
            </w:r>
          </w:p>
          <w:p w:rsidR="001A7618" w:rsidRPr="001A7618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Ответы, внесенные в каждый следующий дополнительный бланк ответов № 2,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оцениваются только при наличии полностью заполненного предыдущего дополнительного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бланка ответов № 2.</w:t>
            </w:r>
          </w:p>
          <w:p w:rsidR="00FD09F8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Если дополнительный бланк ответов № 2 содержит незаполненные области (за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исключением регистрационных полей), то организаторы погашают их только на лицевой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сторон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е бланка следующим образом: «Z»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.</w:t>
            </w:r>
          </w:p>
          <w:p w:rsidR="00B30D85" w:rsidRDefault="00B30D85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</w:p>
          <w:tbl>
            <w:tblPr>
              <w:tblStyle w:val="a3"/>
              <w:tblW w:w="8845" w:type="dxa"/>
              <w:tblBorders>
                <w:top w:val="thinThickLargeGap" w:sz="24" w:space="0" w:color="auto"/>
                <w:left w:val="thinThickLargeGap" w:sz="24" w:space="0" w:color="auto"/>
                <w:bottom w:val="thickThinLargeGap" w:sz="24" w:space="0" w:color="auto"/>
                <w:right w:val="thickThinLargeGap" w:sz="24" w:space="0" w:color="auto"/>
                <w:insideH w:val="thickThinLargeGap" w:sz="24" w:space="0" w:color="auto"/>
                <w:insideV w:val="thickThinLargeGap" w:sz="2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47"/>
              <w:gridCol w:w="7398"/>
            </w:tblGrid>
            <w:tr w:rsidR="00036901" w:rsidTr="00B30D85">
              <w:trPr>
                <w:trHeight w:val="1397"/>
              </w:trPr>
              <w:tc>
                <w:tcPr>
                  <w:tcW w:w="1447" w:type="dxa"/>
                  <w:vAlign w:val="center"/>
                </w:tcPr>
                <w:p w:rsidR="00036901" w:rsidRDefault="00036901" w:rsidP="00036901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ВАЖНО!</w:t>
                  </w:r>
                </w:p>
              </w:tc>
              <w:tc>
                <w:tcPr>
                  <w:tcW w:w="7398" w:type="dxa"/>
                  <w:vAlign w:val="center"/>
                </w:tcPr>
                <w:p w:rsidR="00036901" w:rsidRDefault="00036901" w:rsidP="00036901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3411D">
                    <w:rPr>
                      <w:rFonts w:ascii="Times New Roman" w:hAnsi="Times New Roman" w:cs="Times New Roman"/>
                      <w:sz w:val="28"/>
                      <w:szCs w:val="26"/>
                    </w:rPr>
                    <w:t>Как правило, знак «Z» свидетельствует о том, что участник экзамена завершил свою экзаменационную</w:t>
                  </w:r>
                  <w:r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 </w:t>
                  </w:r>
                  <w:r w:rsidRPr="0023411D">
                    <w:rPr>
                      <w:rFonts w:ascii="Times New Roman" w:hAnsi="Times New Roman" w:cs="Times New Roman"/>
                      <w:sz w:val="28"/>
                      <w:szCs w:val="26"/>
                    </w:rPr>
                    <w:t>работу и не будет возвращаться к оформлению своих ответов на соответствующих бланках (продолжению</w:t>
                  </w:r>
                  <w:r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 </w:t>
                  </w:r>
                  <w:r w:rsidRPr="0023411D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оформления </w:t>
                  </w:r>
                  <w:r w:rsidRPr="0023411D">
                    <w:rPr>
                      <w:rFonts w:ascii="Times New Roman" w:hAnsi="Times New Roman" w:cs="Times New Roman"/>
                      <w:sz w:val="28"/>
                      <w:szCs w:val="26"/>
                    </w:rPr>
                    <w:lastRenderedPageBreak/>
                    <w:t xml:space="preserve">ответов). Указанный знак проставляется </w:t>
                  </w:r>
                  <w:r>
                    <w:rPr>
                      <w:rFonts w:ascii="Times New Roman" w:hAnsi="Times New Roman" w:cs="Times New Roman"/>
                      <w:sz w:val="28"/>
                      <w:szCs w:val="26"/>
                    </w:rPr>
                    <w:br/>
                  </w:r>
                  <w:r w:rsidRPr="001A7618">
                    <w:rPr>
                      <w:rFonts w:ascii="Times New Roman" w:hAnsi="Times New Roman" w:cs="Times New Roman"/>
                      <w:b/>
                      <w:sz w:val="28"/>
                      <w:szCs w:val="26"/>
                    </w:rPr>
                    <w:t>на последнем листе</w:t>
                  </w:r>
                  <w:r w:rsidRPr="0023411D">
                    <w:rPr>
                      <w:rFonts w:ascii="Times New Roman" w:hAnsi="Times New Roman" w:cs="Times New Roman"/>
                      <w:sz w:val="28"/>
                      <w:szCs w:val="26"/>
                    </w:rPr>
                    <w:t xml:space="preserve"> соответствующего бланка ответов.</w:t>
                  </w:r>
                </w:p>
              </w:tc>
            </w:tr>
          </w:tbl>
          <w:p w:rsidR="00A30CC7" w:rsidRPr="001A7618" w:rsidRDefault="00A30CC7" w:rsidP="00036901">
            <w:pPr>
              <w:spacing w:before="240" w:after="20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</w:tr>
    </w:tbl>
    <w:p w:rsidR="00170F18" w:rsidRPr="001A7618" w:rsidRDefault="00170F18" w:rsidP="001A7618">
      <w:pPr>
        <w:rPr>
          <w:sz w:val="6"/>
        </w:rPr>
      </w:pPr>
    </w:p>
    <w:sectPr w:rsidR="00170F18" w:rsidRPr="001A7618" w:rsidSect="007A5D03">
      <w:headerReference w:type="default" r:id="rId33"/>
      <w:pgSz w:w="11906" w:h="16838"/>
      <w:pgMar w:top="1134" w:right="1276" w:bottom="1134" w:left="1559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4797" w:rsidRDefault="00454797" w:rsidP="00CE0494">
      <w:pPr>
        <w:spacing w:after="0" w:line="240" w:lineRule="auto"/>
      </w:pPr>
      <w:r>
        <w:separator/>
      </w:r>
    </w:p>
  </w:endnote>
  <w:endnote w:type="continuationSeparator" w:id="0">
    <w:p w:rsidR="00454797" w:rsidRDefault="00454797" w:rsidP="00CE0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4797" w:rsidRDefault="00454797" w:rsidP="00CE0494">
      <w:pPr>
        <w:spacing w:after="0" w:line="240" w:lineRule="auto"/>
      </w:pPr>
      <w:r>
        <w:separator/>
      </w:r>
    </w:p>
  </w:footnote>
  <w:footnote w:type="continuationSeparator" w:id="0">
    <w:p w:rsidR="00454797" w:rsidRDefault="00454797" w:rsidP="00CE04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5323485"/>
      <w:docPartObj>
        <w:docPartGallery w:val="Page Numbers (Top of Page)"/>
        <w:docPartUnique/>
      </w:docPartObj>
    </w:sdtPr>
    <w:sdtEndPr>
      <w:rPr>
        <w:rFonts w:ascii="Times New Roman" w:hAnsi="Times New Roman"/>
      </w:rPr>
    </w:sdtEndPr>
    <w:sdtContent>
      <w:p w:rsidR="007807DB" w:rsidRPr="00E4600F" w:rsidRDefault="007807DB" w:rsidP="00CE0494">
        <w:pPr>
          <w:pStyle w:val="a5"/>
          <w:jc w:val="right"/>
          <w:rPr>
            <w:rFonts w:ascii="Times New Roman" w:hAnsi="Times New Roman"/>
          </w:rPr>
        </w:pPr>
        <w:r w:rsidRPr="00E4600F">
          <w:rPr>
            <w:rFonts w:ascii="Times New Roman" w:hAnsi="Times New Roman"/>
          </w:rPr>
          <w:fldChar w:fldCharType="begin"/>
        </w:r>
        <w:r w:rsidRPr="00E4600F">
          <w:rPr>
            <w:rFonts w:ascii="Times New Roman" w:hAnsi="Times New Roman"/>
          </w:rPr>
          <w:instrText>PAGE   \* MERGEFORMAT</w:instrText>
        </w:r>
        <w:r w:rsidRPr="00E4600F">
          <w:rPr>
            <w:rFonts w:ascii="Times New Roman" w:hAnsi="Times New Roman"/>
          </w:rPr>
          <w:fldChar w:fldCharType="separate"/>
        </w:r>
        <w:r w:rsidR="00A36EF2">
          <w:rPr>
            <w:rFonts w:ascii="Times New Roman" w:hAnsi="Times New Roman"/>
            <w:noProof/>
          </w:rPr>
          <w:t>33</w:t>
        </w:r>
        <w:r w:rsidRPr="00E4600F">
          <w:rPr>
            <w:rFonts w:ascii="Times New Roman" w:hAnsi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01EE5"/>
    <w:multiLevelType w:val="multilevel"/>
    <w:tmpl w:val="E702D762"/>
    <w:lvl w:ilvl="0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>
      <w:start w:val="1"/>
      <w:numFmt w:val="decimal"/>
      <w:lvlText w:val="3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>
    <w:nsid w:val="07230A67"/>
    <w:multiLevelType w:val="multilevel"/>
    <w:tmpl w:val="E702D762"/>
    <w:lvl w:ilvl="0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>
      <w:start w:val="1"/>
      <w:numFmt w:val="decimal"/>
      <w:lvlText w:val="3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>
    <w:nsid w:val="0A5457C0"/>
    <w:multiLevelType w:val="hybridMultilevel"/>
    <w:tmpl w:val="4CFA8316"/>
    <w:lvl w:ilvl="0" w:tplc="263AC2D6">
      <w:start w:val="1"/>
      <w:numFmt w:val="bullet"/>
      <w:lvlText w:val="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>
    <w:nsid w:val="0EC415FD"/>
    <w:multiLevelType w:val="hybridMultilevel"/>
    <w:tmpl w:val="EDEE746C"/>
    <w:lvl w:ilvl="0" w:tplc="5A8C2774">
      <w:start w:val="1"/>
      <w:numFmt w:val="decimal"/>
      <w:lvlText w:val="2.%1."/>
      <w:lvlJc w:val="left"/>
      <w:pPr>
        <w:ind w:left="567" w:hanging="2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BC0BC6"/>
    <w:multiLevelType w:val="hybridMultilevel"/>
    <w:tmpl w:val="D20CB3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0B483C"/>
    <w:multiLevelType w:val="hybridMultilevel"/>
    <w:tmpl w:val="86D620C6"/>
    <w:lvl w:ilvl="0" w:tplc="605899C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D67739"/>
    <w:multiLevelType w:val="hybridMultilevel"/>
    <w:tmpl w:val="513CD0F0"/>
    <w:lvl w:ilvl="0" w:tplc="0450DB74">
      <w:start w:val="1"/>
      <w:numFmt w:val="bullet"/>
      <w:lvlText w:val="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>
    <w:nsid w:val="1F6404B7"/>
    <w:multiLevelType w:val="multilevel"/>
    <w:tmpl w:val="B93EF2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425" w:hanging="720"/>
      </w:pPr>
      <w:rPr>
        <w:rFonts w:hint="default"/>
        <w:b/>
        <w:sz w:val="28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80" w:hanging="2160"/>
      </w:pPr>
      <w:rPr>
        <w:rFonts w:hint="default"/>
      </w:rPr>
    </w:lvl>
  </w:abstractNum>
  <w:abstractNum w:abstractNumId="8">
    <w:nsid w:val="27285656"/>
    <w:multiLevelType w:val="multilevel"/>
    <w:tmpl w:val="9B6E623E"/>
    <w:lvl w:ilvl="0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9">
    <w:nsid w:val="2A303F04"/>
    <w:multiLevelType w:val="hybridMultilevel"/>
    <w:tmpl w:val="E4E233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50006E"/>
    <w:multiLevelType w:val="multilevel"/>
    <w:tmpl w:val="3FF4D31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11">
    <w:nsid w:val="2FCA100E"/>
    <w:multiLevelType w:val="hybridMultilevel"/>
    <w:tmpl w:val="A9943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224F7F"/>
    <w:multiLevelType w:val="hybridMultilevel"/>
    <w:tmpl w:val="04C2FCF8"/>
    <w:lvl w:ilvl="0" w:tplc="6D4EE854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D825DC"/>
    <w:multiLevelType w:val="multilevel"/>
    <w:tmpl w:val="E702D762"/>
    <w:lvl w:ilvl="0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>
      <w:start w:val="1"/>
      <w:numFmt w:val="decimal"/>
      <w:lvlText w:val="3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4">
    <w:nsid w:val="464C0C9A"/>
    <w:multiLevelType w:val="hybridMultilevel"/>
    <w:tmpl w:val="1ECE2E02"/>
    <w:lvl w:ilvl="0" w:tplc="6D4EE854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F60E50"/>
    <w:multiLevelType w:val="hybridMultilevel"/>
    <w:tmpl w:val="902C5A6C"/>
    <w:lvl w:ilvl="0" w:tplc="0450DB74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1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17">
    <w:nsid w:val="64042C2E"/>
    <w:multiLevelType w:val="hybridMultilevel"/>
    <w:tmpl w:val="08C02C1C"/>
    <w:lvl w:ilvl="0" w:tplc="579423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6EDF2FE2"/>
    <w:multiLevelType w:val="hybridMultilevel"/>
    <w:tmpl w:val="6E52A5C8"/>
    <w:lvl w:ilvl="0" w:tplc="6D4EE854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EEE793E"/>
    <w:multiLevelType w:val="hybridMultilevel"/>
    <w:tmpl w:val="297AAE90"/>
    <w:lvl w:ilvl="0" w:tplc="E1BC84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FED3813"/>
    <w:multiLevelType w:val="hybridMultilevel"/>
    <w:tmpl w:val="054A3010"/>
    <w:lvl w:ilvl="0" w:tplc="6D4EE854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813F85"/>
    <w:multiLevelType w:val="multilevel"/>
    <w:tmpl w:val="E702D762"/>
    <w:lvl w:ilvl="0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>
      <w:start w:val="1"/>
      <w:numFmt w:val="decimal"/>
      <w:lvlText w:val="3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19"/>
  </w:num>
  <w:num w:numId="2">
    <w:abstractNumId w:val="17"/>
  </w:num>
  <w:num w:numId="3">
    <w:abstractNumId w:val="21"/>
  </w:num>
  <w:num w:numId="4">
    <w:abstractNumId w:val="9"/>
  </w:num>
  <w:num w:numId="5">
    <w:abstractNumId w:val="11"/>
  </w:num>
  <w:num w:numId="6">
    <w:abstractNumId w:val="5"/>
  </w:num>
  <w:num w:numId="7">
    <w:abstractNumId w:val="4"/>
  </w:num>
  <w:num w:numId="8">
    <w:abstractNumId w:val="7"/>
  </w:num>
  <w:num w:numId="9">
    <w:abstractNumId w:val="20"/>
  </w:num>
  <w:num w:numId="10">
    <w:abstractNumId w:val="18"/>
  </w:num>
  <w:num w:numId="11">
    <w:abstractNumId w:val="14"/>
  </w:num>
  <w:num w:numId="12">
    <w:abstractNumId w:val="12"/>
  </w:num>
  <w:num w:numId="13">
    <w:abstractNumId w:val="3"/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13"/>
  </w:num>
  <w:num w:numId="17">
    <w:abstractNumId w:val="1"/>
  </w:num>
  <w:num w:numId="18">
    <w:abstractNumId w:val="0"/>
  </w:num>
  <w:num w:numId="19">
    <w:abstractNumId w:val="10"/>
  </w:num>
  <w:num w:numId="20">
    <w:abstractNumId w:val="15"/>
  </w:num>
  <w:num w:numId="21">
    <w:abstractNumId w:val="6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256"/>
    <w:rsid w:val="0000206A"/>
    <w:rsid w:val="000029CF"/>
    <w:rsid w:val="00002C2C"/>
    <w:rsid w:val="000035AC"/>
    <w:rsid w:val="00004E63"/>
    <w:rsid w:val="000052C1"/>
    <w:rsid w:val="00007A15"/>
    <w:rsid w:val="0001066E"/>
    <w:rsid w:val="000107EB"/>
    <w:rsid w:val="00012D89"/>
    <w:rsid w:val="00013165"/>
    <w:rsid w:val="00015B5A"/>
    <w:rsid w:val="0002186F"/>
    <w:rsid w:val="00022B05"/>
    <w:rsid w:val="0002459E"/>
    <w:rsid w:val="00025B65"/>
    <w:rsid w:val="0002797B"/>
    <w:rsid w:val="00027D64"/>
    <w:rsid w:val="000312A8"/>
    <w:rsid w:val="00031CD2"/>
    <w:rsid w:val="000320FA"/>
    <w:rsid w:val="00033CCB"/>
    <w:rsid w:val="000355D1"/>
    <w:rsid w:val="00036595"/>
    <w:rsid w:val="00036901"/>
    <w:rsid w:val="00036F05"/>
    <w:rsid w:val="00037040"/>
    <w:rsid w:val="000400B2"/>
    <w:rsid w:val="000402DB"/>
    <w:rsid w:val="00040E57"/>
    <w:rsid w:val="000425FD"/>
    <w:rsid w:val="00043C2F"/>
    <w:rsid w:val="00044C0E"/>
    <w:rsid w:val="00046FBD"/>
    <w:rsid w:val="0004705C"/>
    <w:rsid w:val="00050420"/>
    <w:rsid w:val="00052ABD"/>
    <w:rsid w:val="00053D28"/>
    <w:rsid w:val="00053DFF"/>
    <w:rsid w:val="00055457"/>
    <w:rsid w:val="00055463"/>
    <w:rsid w:val="00062D48"/>
    <w:rsid w:val="00063338"/>
    <w:rsid w:val="0006391B"/>
    <w:rsid w:val="0006486E"/>
    <w:rsid w:val="00064A1D"/>
    <w:rsid w:val="00066096"/>
    <w:rsid w:val="00070D19"/>
    <w:rsid w:val="000713EA"/>
    <w:rsid w:val="000715A5"/>
    <w:rsid w:val="00071730"/>
    <w:rsid w:val="000747C3"/>
    <w:rsid w:val="0007571C"/>
    <w:rsid w:val="00076551"/>
    <w:rsid w:val="000774D2"/>
    <w:rsid w:val="000774E5"/>
    <w:rsid w:val="0008071C"/>
    <w:rsid w:val="00081AE0"/>
    <w:rsid w:val="00081E22"/>
    <w:rsid w:val="00084406"/>
    <w:rsid w:val="00085BE4"/>
    <w:rsid w:val="00086D34"/>
    <w:rsid w:val="00086D8A"/>
    <w:rsid w:val="00090DDE"/>
    <w:rsid w:val="00090F87"/>
    <w:rsid w:val="00091CDB"/>
    <w:rsid w:val="000930E0"/>
    <w:rsid w:val="00094262"/>
    <w:rsid w:val="0009428E"/>
    <w:rsid w:val="00095659"/>
    <w:rsid w:val="00095D7C"/>
    <w:rsid w:val="00097660"/>
    <w:rsid w:val="000A0330"/>
    <w:rsid w:val="000A1A48"/>
    <w:rsid w:val="000A1C91"/>
    <w:rsid w:val="000A2A44"/>
    <w:rsid w:val="000A3C46"/>
    <w:rsid w:val="000A5053"/>
    <w:rsid w:val="000A5154"/>
    <w:rsid w:val="000A7266"/>
    <w:rsid w:val="000A745F"/>
    <w:rsid w:val="000A7D8E"/>
    <w:rsid w:val="000B0F9D"/>
    <w:rsid w:val="000B1292"/>
    <w:rsid w:val="000B27A0"/>
    <w:rsid w:val="000B4261"/>
    <w:rsid w:val="000B6B6D"/>
    <w:rsid w:val="000B780F"/>
    <w:rsid w:val="000B7BBA"/>
    <w:rsid w:val="000C217B"/>
    <w:rsid w:val="000C23B4"/>
    <w:rsid w:val="000C381A"/>
    <w:rsid w:val="000C3A68"/>
    <w:rsid w:val="000C3FD5"/>
    <w:rsid w:val="000C47F3"/>
    <w:rsid w:val="000C5738"/>
    <w:rsid w:val="000D0767"/>
    <w:rsid w:val="000D0F4E"/>
    <w:rsid w:val="000D1A39"/>
    <w:rsid w:val="000D5AF4"/>
    <w:rsid w:val="000E1012"/>
    <w:rsid w:val="000E11D2"/>
    <w:rsid w:val="000E1DF3"/>
    <w:rsid w:val="000E1E46"/>
    <w:rsid w:val="000E439F"/>
    <w:rsid w:val="000E4476"/>
    <w:rsid w:val="000E6938"/>
    <w:rsid w:val="000F0F4E"/>
    <w:rsid w:val="000F1D93"/>
    <w:rsid w:val="000F308A"/>
    <w:rsid w:val="000F39CE"/>
    <w:rsid w:val="000F3FA3"/>
    <w:rsid w:val="000F44AD"/>
    <w:rsid w:val="000F5EC0"/>
    <w:rsid w:val="001004CF"/>
    <w:rsid w:val="00100A14"/>
    <w:rsid w:val="00103476"/>
    <w:rsid w:val="00105BE0"/>
    <w:rsid w:val="00107865"/>
    <w:rsid w:val="00107898"/>
    <w:rsid w:val="00107CE0"/>
    <w:rsid w:val="001102F3"/>
    <w:rsid w:val="00112FC4"/>
    <w:rsid w:val="001137E6"/>
    <w:rsid w:val="00114135"/>
    <w:rsid w:val="00115204"/>
    <w:rsid w:val="0012002B"/>
    <w:rsid w:val="00122C5D"/>
    <w:rsid w:val="001230EE"/>
    <w:rsid w:val="001239F0"/>
    <w:rsid w:val="00123BB5"/>
    <w:rsid w:val="00124384"/>
    <w:rsid w:val="00125812"/>
    <w:rsid w:val="00126078"/>
    <w:rsid w:val="0012739E"/>
    <w:rsid w:val="00127A39"/>
    <w:rsid w:val="00136179"/>
    <w:rsid w:val="001369C8"/>
    <w:rsid w:val="00137D66"/>
    <w:rsid w:val="001425BF"/>
    <w:rsid w:val="0014348D"/>
    <w:rsid w:val="00143695"/>
    <w:rsid w:val="00143A84"/>
    <w:rsid w:val="001451F7"/>
    <w:rsid w:val="0014555F"/>
    <w:rsid w:val="00147F6E"/>
    <w:rsid w:val="001502C5"/>
    <w:rsid w:val="001503A1"/>
    <w:rsid w:val="00151537"/>
    <w:rsid w:val="00153DBA"/>
    <w:rsid w:val="00154409"/>
    <w:rsid w:val="00155B86"/>
    <w:rsid w:val="001571D1"/>
    <w:rsid w:val="00157A00"/>
    <w:rsid w:val="00161D86"/>
    <w:rsid w:val="001632DF"/>
    <w:rsid w:val="00165C8D"/>
    <w:rsid w:val="001663EA"/>
    <w:rsid w:val="00166A8C"/>
    <w:rsid w:val="001676E4"/>
    <w:rsid w:val="00170D0E"/>
    <w:rsid w:val="00170F18"/>
    <w:rsid w:val="00173C01"/>
    <w:rsid w:val="00174D80"/>
    <w:rsid w:val="0017535C"/>
    <w:rsid w:val="00175FCE"/>
    <w:rsid w:val="001776AF"/>
    <w:rsid w:val="00177D45"/>
    <w:rsid w:val="00180715"/>
    <w:rsid w:val="0018112F"/>
    <w:rsid w:val="0018158A"/>
    <w:rsid w:val="00182088"/>
    <w:rsid w:val="0018538B"/>
    <w:rsid w:val="001875F4"/>
    <w:rsid w:val="0018766C"/>
    <w:rsid w:val="00187705"/>
    <w:rsid w:val="0019014B"/>
    <w:rsid w:val="00191C8D"/>
    <w:rsid w:val="00192875"/>
    <w:rsid w:val="001941E0"/>
    <w:rsid w:val="00195231"/>
    <w:rsid w:val="00195B84"/>
    <w:rsid w:val="00197AC6"/>
    <w:rsid w:val="001A1852"/>
    <w:rsid w:val="001A1857"/>
    <w:rsid w:val="001A2D21"/>
    <w:rsid w:val="001A31FD"/>
    <w:rsid w:val="001A6DDA"/>
    <w:rsid w:val="001A758A"/>
    <w:rsid w:val="001A7618"/>
    <w:rsid w:val="001A7FF2"/>
    <w:rsid w:val="001B0001"/>
    <w:rsid w:val="001B2ED5"/>
    <w:rsid w:val="001B3752"/>
    <w:rsid w:val="001B38AF"/>
    <w:rsid w:val="001B7C37"/>
    <w:rsid w:val="001C04E2"/>
    <w:rsid w:val="001C0ED4"/>
    <w:rsid w:val="001C1DAA"/>
    <w:rsid w:val="001C484C"/>
    <w:rsid w:val="001C5EA1"/>
    <w:rsid w:val="001D00E0"/>
    <w:rsid w:val="001D0777"/>
    <w:rsid w:val="001D0B4B"/>
    <w:rsid w:val="001D370B"/>
    <w:rsid w:val="001D46D7"/>
    <w:rsid w:val="001D47FF"/>
    <w:rsid w:val="001D5BA5"/>
    <w:rsid w:val="001D71A2"/>
    <w:rsid w:val="001D7850"/>
    <w:rsid w:val="001E2066"/>
    <w:rsid w:val="001E3D42"/>
    <w:rsid w:val="001E4E81"/>
    <w:rsid w:val="001F221A"/>
    <w:rsid w:val="001F3883"/>
    <w:rsid w:val="001F4DF0"/>
    <w:rsid w:val="001F6874"/>
    <w:rsid w:val="001F6EF6"/>
    <w:rsid w:val="002004D8"/>
    <w:rsid w:val="00201714"/>
    <w:rsid w:val="0020363F"/>
    <w:rsid w:val="00204A78"/>
    <w:rsid w:val="002064CE"/>
    <w:rsid w:val="002065FC"/>
    <w:rsid w:val="00206E10"/>
    <w:rsid w:val="0021062E"/>
    <w:rsid w:val="0021365D"/>
    <w:rsid w:val="00214E50"/>
    <w:rsid w:val="002150E7"/>
    <w:rsid w:val="00216837"/>
    <w:rsid w:val="0021768C"/>
    <w:rsid w:val="00221354"/>
    <w:rsid w:val="00222508"/>
    <w:rsid w:val="0022648A"/>
    <w:rsid w:val="00232390"/>
    <w:rsid w:val="002329AA"/>
    <w:rsid w:val="00233579"/>
    <w:rsid w:val="002336D6"/>
    <w:rsid w:val="0023411D"/>
    <w:rsid w:val="0023624F"/>
    <w:rsid w:val="00237052"/>
    <w:rsid w:val="002425D1"/>
    <w:rsid w:val="00243B29"/>
    <w:rsid w:val="00244488"/>
    <w:rsid w:val="00244A47"/>
    <w:rsid w:val="002462BD"/>
    <w:rsid w:val="002476A5"/>
    <w:rsid w:val="002501F0"/>
    <w:rsid w:val="00250BB1"/>
    <w:rsid w:val="00250BEE"/>
    <w:rsid w:val="00252FA2"/>
    <w:rsid w:val="002542EF"/>
    <w:rsid w:val="00256BF7"/>
    <w:rsid w:val="00257AA2"/>
    <w:rsid w:val="00260981"/>
    <w:rsid w:val="00260AE0"/>
    <w:rsid w:val="00260F11"/>
    <w:rsid w:val="002620D8"/>
    <w:rsid w:val="00262AA0"/>
    <w:rsid w:val="00263C2E"/>
    <w:rsid w:val="00264CF5"/>
    <w:rsid w:val="00272210"/>
    <w:rsid w:val="002741AE"/>
    <w:rsid w:val="00274DA1"/>
    <w:rsid w:val="0027521A"/>
    <w:rsid w:val="00275849"/>
    <w:rsid w:val="00275AF8"/>
    <w:rsid w:val="002776CC"/>
    <w:rsid w:val="002778B5"/>
    <w:rsid w:val="00280C0A"/>
    <w:rsid w:val="002822CB"/>
    <w:rsid w:val="00282881"/>
    <w:rsid w:val="00282922"/>
    <w:rsid w:val="00286967"/>
    <w:rsid w:val="0028762B"/>
    <w:rsid w:val="0029096E"/>
    <w:rsid w:val="0029165C"/>
    <w:rsid w:val="00291E43"/>
    <w:rsid w:val="00292F22"/>
    <w:rsid w:val="00295893"/>
    <w:rsid w:val="00295950"/>
    <w:rsid w:val="00295BEE"/>
    <w:rsid w:val="002A063C"/>
    <w:rsid w:val="002A2C30"/>
    <w:rsid w:val="002A3DA5"/>
    <w:rsid w:val="002A5FC6"/>
    <w:rsid w:val="002A6511"/>
    <w:rsid w:val="002A77B0"/>
    <w:rsid w:val="002B36BE"/>
    <w:rsid w:val="002B4A0F"/>
    <w:rsid w:val="002B4FD3"/>
    <w:rsid w:val="002B5036"/>
    <w:rsid w:val="002B6F25"/>
    <w:rsid w:val="002C3989"/>
    <w:rsid w:val="002C4319"/>
    <w:rsid w:val="002C44B1"/>
    <w:rsid w:val="002C4880"/>
    <w:rsid w:val="002C593A"/>
    <w:rsid w:val="002C60CF"/>
    <w:rsid w:val="002C60F6"/>
    <w:rsid w:val="002C74E2"/>
    <w:rsid w:val="002D1DE8"/>
    <w:rsid w:val="002D2A65"/>
    <w:rsid w:val="002D3D35"/>
    <w:rsid w:val="002D3D4C"/>
    <w:rsid w:val="002D5D41"/>
    <w:rsid w:val="002D7BD7"/>
    <w:rsid w:val="002E08BD"/>
    <w:rsid w:val="002E1B4B"/>
    <w:rsid w:val="002E28FD"/>
    <w:rsid w:val="002E54D6"/>
    <w:rsid w:val="002E5C97"/>
    <w:rsid w:val="002E7027"/>
    <w:rsid w:val="002F258F"/>
    <w:rsid w:val="002F39D3"/>
    <w:rsid w:val="002F655A"/>
    <w:rsid w:val="00300AB7"/>
    <w:rsid w:val="00300CD4"/>
    <w:rsid w:val="00302A41"/>
    <w:rsid w:val="00303D06"/>
    <w:rsid w:val="00306DB5"/>
    <w:rsid w:val="003072C9"/>
    <w:rsid w:val="0031014E"/>
    <w:rsid w:val="00311CCC"/>
    <w:rsid w:val="003135DD"/>
    <w:rsid w:val="003155F1"/>
    <w:rsid w:val="0031619E"/>
    <w:rsid w:val="00317368"/>
    <w:rsid w:val="00317BDC"/>
    <w:rsid w:val="00317EAF"/>
    <w:rsid w:val="00320581"/>
    <w:rsid w:val="0032086D"/>
    <w:rsid w:val="003238B2"/>
    <w:rsid w:val="003241BB"/>
    <w:rsid w:val="00327820"/>
    <w:rsid w:val="00327D10"/>
    <w:rsid w:val="0033038D"/>
    <w:rsid w:val="00331718"/>
    <w:rsid w:val="00331D28"/>
    <w:rsid w:val="00332832"/>
    <w:rsid w:val="00333B07"/>
    <w:rsid w:val="0033479A"/>
    <w:rsid w:val="0033564D"/>
    <w:rsid w:val="00335C5E"/>
    <w:rsid w:val="003361B8"/>
    <w:rsid w:val="00336A47"/>
    <w:rsid w:val="003412C0"/>
    <w:rsid w:val="003416AF"/>
    <w:rsid w:val="00343350"/>
    <w:rsid w:val="0034506D"/>
    <w:rsid w:val="003512AC"/>
    <w:rsid w:val="00351428"/>
    <w:rsid w:val="00352886"/>
    <w:rsid w:val="00352C67"/>
    <w:rsid w:val="00353FAE"/>
    <w:rsid w:val="00355374"/>
    <w:rsid w:val="00355C31"/>
    <w:rsid w:val="00357BED"/>
    <w:rsid w:val="00357F9D"/>
    <w:rsid w:val="003604DD"/>
    <w:rsid w:val="00364838"/>
    <w:rsid w:val="00364972"/>
    <w:rsid w:val="00364AA5"/>
    <w:rsid w:val="00365440"/>
    <w:rsid w:val="003661BC"/>
    <w:rsid w:val="003670C1"/>
    <w:rsid w:val="0036714D"/>
    <w:rsid w:val="00367F97"/>
    <w:rsid w:val="00370632"/>
    <w:rsid w:val="00370EF0"/>
    <w:rsid w:val="00371B90"/>
    <w:rsid w:val="00375251"/>
    <w:rsid w:val="00376E50"/>
    <w:rsid w:val="003770F8"/>
    <w:rsid w:val="00377DEE"/>
    <w:rsid w:val="003821A8"/>
    <w:rsid w:val="00382A5C"/>
    <w:rsid w:val="00382C1A"/>
    <w:rsid w:val="003836AD"/>
    <w:rsid w:val="003848F5"/>
    <w:rsid w:val="003904C0"/>
    <w:rsid w:val="003904EC"/>
    <w:rsid w:val="00392BD4"/>
    <w:rsid w:val="00393381"/>
    <w:rsid w:val="003935CC"/>
    <w:rsid w:val="00396392"/>
    <w:rsid w:val="003A0D0E"/>
    <w:rsid w:val="003A39AE"/>
    <w:rsid w:val="003A3A7B"/>
    <w:rsid w:val="003A5770"/>
    <w:rsid w:val="003A72EC"/>
    <w:rsid w:val="003A7C43"/>
    <w:rsid w:val="003B0703"/>
    <w:rsid w:val="003B09C5"/>
    <w:rsid w:val="003B1AA7"/>
    <w:rsid w:val="003B27C8"/>
    <w:rsid w:val="003B2D5F"/>
    <w:rsid w:val="003B3E45"/>
    <w:rsid w:val="003B405F"/>
    <w:rsid w:val="003B5332"/>
    <w:rsid w:val="003B6530"/>
    <w:rsid w:val="003B672C"/>
    <w:rsid w:val="003C0410"/>
    <w:rsid w:val="003C0F49"/>
    <w:rsid w:val="003C2BA0"/>
    <w:rsid w:val="003C2E4E"/>
    <w:rsid w:val="003C32D3"/>
    <w:rsid w:val="003C3794"/>
    <w:rsid w:val="003C41C6"/>
    <w:rsid w:val="003D234F"/>
    <w:rsid w:val="003D37E9"/>
    <w:rsid w:val="003D4C58"/>
    <w:rsid w:val="003D591D"/>
    <w:rsid w:val="003D6440"/>
    <w:rsid w:val="003D73C7"/>
    <w:rsid w:val="003E02C3"/>
    <w:rsid w:val="003E2037"/>
    <w:rsid w:val="003E2E77"/>
    <w:rsid w:val="003E3E75"/>
    <w:rsid w:val="003E52C5"/>
    <w:rsid w:val="003E53DF"/>
    <w:rsid w:val="003E64A5"/>
    <w:rsid w:val="003E6AE5"/>
    <w:rsid w:val="003E76D8"/>
    <w:rsid w:val="003F07B3"/>
    <w:rsid w:val="003F0E81"/>
    <w:rsid w:val="003F376B"/>
    <w:rsid w:val="003F3CF6"/>
    <w:rsid w:val="003F54D8"/>
    <w:rsid w:val="003F5A7E"/>
    <w:rsid w:val="003F78A9"/>
    <w:rsid w:val="004008BC"/>
    <w:rsid w:val="00401B4B"/>
    <w:rsid w:val="00403AE8"/>
    <w:rsid w:val="00404C46"/>
    <w:rsid w:val="004071D7"/>
    <w:rsid w:val="00410C5A"/>
    <w:rsid w:val="00411830"/>
    <w:rsid w:val="00413F66"/>
    <w:rsid w:val="004141D1"/>
    <w:rsid w:val="00414826"/>
    <w:rsid w:val="00415765"/>
    <w:rsid w:val="00415CD6"/>
    <w:rsid w:val="00420106"/>
    <w:rsid w:val="004210BA"/>
    <w:rsid w:val="00421CE5"/>
    <w:rsid w:val="00422333"/>
    <w:rsid w:val="0042287F"/>
    <w:rsid w:val="004228F3"/>
    <w:rsid w:val="00423A02"/>
    <w:rsid w:val="0042575F"/>
    <w:rsid w:val="00430EA5"/>
    <w:rsid w:val="00432B67"/>
    <w:rsid w:val="00435E01"/>
    <w:rsid w:val="00436E30"/>
    <w:rsid w:val="004372B9"/>
    <w:rsid w:val="00437F89"/>
    <w:rsid w:val="0044029E"/>
    <w:rsid w:val="0044082E"/>
    <w:rsid w:val="00441CE2"/>
    <w:rsid w:val="00442B33"/>
    <w:rsid w:val="00445BF4"/>
    <w:rsid w:val="00445D11"/>
    <w:rsid w:val="0044775F"/>
    <w:rsid w:val="00447CE1"/>
    <w:rsid w:val="004507FF"/>
    <w:rsid w:val="00451E31"/>
    <w:rsid w:val="00452F36"/>
    <w:rsid w:val="004538F0"/>
    <w:rsid w:val="004545DA"/>
    <w:rsid w:val="00454797"/>
    <w:rsid w:val="004548CC"/>
    <w:rsid w:val="004556D8"/>
    <w:rsid w:val="00456EA4"/>
    <w:rsid w:val="00457974"/>
    <w:rsid w:val="00460A69"/>
    <w:rsid w:val="004611FD"/>
    <w:rsid w:val="00461400"/>
    <w:rsid w:val="004615EB"/>
    <w:rsid w:val="004653CF"/>
    <w:rsid w:val="00465939"/>
    <w:rsid w:val="004673AC"/>
    <w:rsid w:val="00470AB5"/>
    <w:rsid w:val="00475BE1"/>
    <w:rsid w:val="0047736A"/>
    <w:rsid w:val="004818A7"/>
    <w:rsid w:val="00481CD5"/>
    <w:rsid w:val="004820D5"/>
    <w:rsid w:val="004831CF"/>
    <w:rsid w:val="00483CF6"/>
    <w:rsid w:val="00483DF0"/>
    <w:rsid w:val="00486061"/>
    <w:rsid w:val="00486256"/>
    <w:rsid w:val="00486499"/>
    <w:rsid w:val="004865F3"/>
    <w:rsid w:val="00487880"/>
    <w:rsid w:val="00490422"/>
    <w:rsid w:val="00490BB4"/>
    <w:rsid w:val="00491BF9"/>
    <w:rsid w:val="00491F68"/>
    <w:rsid w:val="00492BD6"/>
    <w:rsid w:val="004941A1"/>
    <w:rsid w:val="0049653E"/>
    <w:rsid w:val="004969C5"/>
    <w:rsid w:val="00497090"/>
    <w:rsid w:val="004A14E0"/>
    <w:rsid w:val="004A18AB"/>
    <w:rsid w:val="004A193E"/>
    <w:rsid w:val="004A2A9C"/>
    <w:rsid w:val="004A6582"/>
    <w:rsid w:val="004A6F60"/>
    <w:rsid w:val="004A7A74"/>
    <w:rsid w:val="004B0163"/>
    <w:rsid w:val="004B07BD"/>
    <w:rsid w:val="004B19EE"/>
    <w:rsid w:val="004B3288"/>
    <w:rsid w:val="004B3D77"/>
    <w:rsid w:val="004B4C9D"/>
    <w:rsid w:val="004B5B09"/>
    <w:rsid w:val="004C0B57"/>
    <w:rsid w:val="004C1A4B"/>
    <w:rsid w:val="004C40C5"/>
    <w:rsid w:val="004C51AA"/>
    <w:rsid w:val="004C6008"/>
    <w:rsid w:val="004C78F5"/>
    <w:rsid w:val="004D4020"/>
    <w:rsid w:val="004E1935"/>
    <w:rsid w:val="004E2423"/>
    <w:rsid w:val="004E44E6"/>
    <w:rsid w:val="004E6E35"/>
    <w:rsid w:val="004E6F8B"/>
    <w:rsid w:val="004F2C8A"/>
    <w:rsid w:val="004F2D19"/>
    <w:rsid w:val="004F3BA3"/>
    <w:rsid w:val="004F47C5"/>
    <w:rsid w:val="004F723E"/>
    <w:rsid w:val="004F77E1"/>
    <w:rsid w:val="004F7EF3"/>
    <w:rsid w:val="0050054F"/>
    <w:rsid w:val="005016CC"/>
    <w:rsid w:val="00502582"/>
    <w:rsid w:val="00502FC1"/>
    <w:rsid w:val="005044F7"/>
    <w:rsid w:val="005062CC"/>
    <w:rsid w:val="0050683A"/>
    <w:rsid w:val="00507B5E"/>
    <w:rsid w:val="00510A34"/>
    <w:rsid w:val="00512446"/>
    <w:rsid w:val="00513484"/>
    <w:rsid w:val="00516348"/>
    <w:rsid w:val="00516967"/>
    <w:rsid w:val="00517A81"/>
    <w:rsid w:val="0052095D"/>
    <w:rsid w:val="005215A0"/>
    <w:rsid w:val="00523ECA"/>
    <w:rsid w:val="005246A2"/>
    <w:rsid w:val="00530451"/>
    <w:rsid w:val="00532294"/>
    <w:rsid w:val="00532AC9"/>
    <w:rsid w:val="00532CDC"/>
    <w:rsid w:val="005342C4"/>
    <w:rsid w:val="0054030C"/>
    <w:rsid w:val="005404CD"/>
    <w:rsid w:val="00540AA8"/>
    <w:rsid w:val="005421ED"/>
    <w:rsid w:val="00543EF5"/>
    <w:rsid w:val="00544FF8"/>
    <w:rsid w:val="0055280C"/>
    <w:rsid w:val="00552F0C"/>
    <w:rsid w:val="00555CE0"/>
    <w:rsid w:val="005568D9"/>
    <w:rsid w:val="00557170"/>
    <w:rsid w:val="005571BA"/>
    <w:rsid w:val="005573E8"/>
    <w:rsid w:val="00560020"/>
    <w:rsid w:val="00561680"/>
    <w:rsid w:val="00561CB6"/>
    <w:rsid w:val="00562299"/>
    <w:rsid w:val="005638ED"/>
    <w:rsid w:val="0056467D"/>
    <w:rsid w:val="00570265"/>
    <w:rsid w:val="00573665"/>
    <w:rsid w:val="00574160"/>
    <w:rsid w:val="00575703"/>
    <w:rsid w:val="00576F3F"/>
    <w:rsid w:val="0058124C"/>
    <w:rsid w:val="00581306"/>
    <w:rsid w:val="00582017"/>
    <w:rsid w:val="00587418"/>
    <w:rsid w:val="00587C5B"/>
    <w:rsid w:val="005915D8"/>
    <w:rsid w:val="00591692"/>
    <w:rsid w:val="005921EA"/>
    <w:rsid w:val="00593C1D"/>
    <w:rsid w:val="005954BE"/>
    <w:rsid w:val="00597F7E"/>
    <w:rsid w:val="005A0644"/>
    <w:rsid w:val="005A1ED5"/>
    <w:rsid w:val="005A360A"/>
    <w:rsid w:val="005A3FB6"/>
    <w:rsid w:val="005A40B5"/>
    <w:rsid w:val="005B01A4"/>
    <w:rsid w:val="005B0865"/>
    <w:rsid w:val="005B1434"/>
    <w:rsid w:val="005B27D9"/>
    <w:rsid w:val="005B2B8D"/>
    <w:rsid w:val="005B42BF"/>
    <w:rsid w:val="005B5290"/>
    <w:rsid w:val="005B66D4"/>
    <w:rsid w:val="005C1A2C"/>
    <w:rsid w:val="005C2927"/>
    <w:rsid w:val="005C5AAE"/>
    <w:rsid w:val="005C7086"/>
    <w:rsid w:val="005D1901"/>
    <w:rsid w:val="005D3FF5"/>
    <w:rsid w:val="005D5C6F"/>
    <w:rsid w:val="005D614E"/>
    <w:rsid w:val="005D6C19"/>
    <w:rsid w:val="005E1071"/>
    <w:rsid w:val="005E10D6"/>
    <w:rsid w:val="005E1601"/>
    <w:rsid w:val="005E3CCB"/>
    <w:rsid w:val="005E3FFE"/>
    <w:rsid w:val="005E4953"/>
    <w:rsid w:val="005E4E15"/>
    <w:rsid w:val="005E59A8"/>
    <w:rsid w:val="005E74C5"/>
    <w:rsid w:val="005E777C"/>
    <w:rsid w:val="005E7C51"/>
    <w:rsid w:val="005F0C9C"/>
    <w:rsid w:val="005F454C"/>
    <w:rsid w:val="005F5746"/>
    <w:rsid w:val="005F5F81"/>
    <w:rsid w:val="005F6A5F"/>
    <w:rsid w:val="005F7A43"/>
    <w:rsid w:val="00602375"/>
    <w:rsid w:val="00604451"/>
    <w:rsid w:val="006050A9"/>
    <w:rsid w:val="0060597E"/>
    <w:rsid w:val="00605CD6"/>
    <w:rsid w:val="006064A8"/>
    <w:rsid w:val="00606CA4"/>
    <w:rsid w:val="0060759B"/>
    <w:rsid w:val="00611D85"/>
    <w:rsid w:val="00616B5B"/>
    <w:rsid w:val="00620B03"/>
    <w:rsid w:val="006228FD"/>
    <w:rsid w:val="006231B3"/>
    <w:rsid w:val="006262CC"/>
    <w:rsid w:val="006264B2"/>
    <w:rsid w:val="00626B65"/>
    <w:rsid w:val="00627193"/>
    <w:rsid w:val="00630CDE"/>
    <w:rsid w:val="006331C3"/>
    <w:rsid w:val="006338FD"/>
    <w:rsid w:val="00634249"/>
    <w:rsid w:val="00637549"/>
    <w:rsid w:val="006406A2"/>
    <w:rsid w:val="00645160"/>
    <w:rsid w:val="0064669F"/>
    <w:rsid w:val="006523D9"/>
    <w:rsid w:val="00652445"/>
    <w:rsid w:val="006535DE"/>
    <w:rsid w:val="006547D6"/>
    <w:rsid w:val="0065522F"/>
    <w:rsid w:val="00655E46"/>
    <w:rsid w:val="00656130"/>
    <w:rsid w:val="00656A31"/>
    <w:rsid w:val="00661399"/>
    <w:rsid w:val="00661431"/>
    <w:rsid w:val="00661E69"/>
    <w:rsid w:val="0066279B"/>
    <w:rsid w:val="00662C23"/>
    <w:rsid w:val="00670DC9"/>
    <w:rsid w:val="006710AE"/>
    <w:rsid w:val="00671942"/>
    <w:rsid w:val="00671F41"/>
    <w:rsid w:val="00672FE9"/>
    <w:rsid w:val="00673B98"/>
    <w:rsid w:val="00673E1F"/>
    <w:rsid w:val="00674FA0"/>
    <w:rsid w:val="00675934"/>
    <w:rsid w:val="00675A31"/>
    <w:rsid w:val="00676677"/>
    <w:rsid w:val="00680F13"/>
    <w:rsid w:val="0068107D"/>
    <w:rsid w:val="0068153B"/>
    <w:rsid w:val="00681F6E"/>
    <w:rsid w:val="006827CF"/>
    <w:rsid w:val="0068295F"/>
    <w:rsid w:val="00683402"/>
    <w:rsid w:val="00683D09"/>
    <w:rsid w:val="00683F8F"/>
    <w:rsid w:val="0068423A"/>
    <w:rsid w:val="00685B99"/>
    <w:rsid w:val="00687EFD"/>
    <w:rsid w:val="00690413"/>
    <w:rsid w:val="006945B5"/>
    <w:rsid w:val="00695651"/>
    <w:rsid w:val="0069745B"/>
    <w:rsid w:val="006A0526"/>
    <w:rsid w:val="006A1533"/>
    <w:rsid w:val="006A2071"/>
    <w:rsid w:val="006A251F"/>
    <w:rsid w:val="006A3240"/>
    <w:rsid w:val="006A59E3"/>
    <w:rsid w:val="006A6A80"/>
    <w:rsid w:val="006A6FFD"/>
    <w:rsid w:val="006A74F7"/>
    <w:rsid w:val="006A78C8"/>
    <w:rsid w:val="006B19DE"/>
    <w:rsid w:val="006B1D6F"/>
    <w:rsid w:val="006B1F87"/>
    <w:rsid w:val="006B2AD8"/>
    <w:rsid w:val="006B3297"/>
    <w:rsid w:val="006B4C45"/>
    <w:rsid w:val="006B517D"/>
    <w:rsid w:val="006B7637"/>
    <w:rsid w:val="006B794D"/>
    <w:rsid w:val="006C0C97"/>
    <w:rsid w:val="006C10B4"/>
    <w:rsid w:val="006C1259"/>
    <w:rsid w:val="006D037F"/>
    <w:rsid w:val="006D1088"/>
    <w:rsid w:val="006D15E0"/>
    <w:rsid w:val="006D3E6B"/>
    <w:rsid w:val="006D5C6A"/>
    <w:rsid w:val="006D607C"/>
    <w:rsid w:val="006D68F5"/>
    <w:rsid w:val="006E1214"/>
    <w:rsid w:val="006E2F3E"/>
    <w:rsid w:val="006E5958"/>
    <w:rsid w:val="006E7B73"/>
    <w:rsid w:val="006F0276"/>
    <w:rsid w:val="006F0FFF"/>
    <w:rsid w:val="006F4552"/>
    <w:rsid w:val="006F48DF"/>
    <w:rsid w:val="006F7550"/>
    <w:rsid w:val="00701471"/>
    <w:rsid w:val="00701A19"/>
    <w:rsid w:val="007027C5"/>
    <w:rsid w:val="00702B03"/>
    <w:rsid w:val="00702F5F"/>
    <w:rsid w:val="00703C37"/>
    <w:rsid w:val="00704AEC"/>
    <w:rsid w:val="00706253"/>
    <w:rsid w:val="00710D7C"/>
    <w:rsid w:val="007115EF"/>
    <w:rsid w:val="00715CD5"/>
    <w:rsid w:val="0072117C"/>
    <w:rsid w:val="00721FFE"/>
    <w:rsid w:val="0072621B"/>
    <w:rsid w:val="00727C0E"/>
    <w:rsid w:val="00727DF2"/>
    <w:rsid w:val="00730935"/>
    <w:rsid w:val="00730D46"/>
    <w:rsid w:val="00730D99"/>
    <w:rsid w:val="00731F78"/>
    <w:rsid w:val="00735101"/>
    <w:rsid w:val="00735C23"/>
    <w:rsid w:val="00737489"/>
    <w:rsid w:val="007403ED"/>
    <w:rsid w:val="00740623"/>
    <w:rsid w:val="0074099A"/>
    <w:rsid w:val="00741FB8"/>
    <w:rsid w:val="00743153"/>
    <w:rsid w:val="0074528E"/>
    <w:rsid w:val="00745A7A"/>
    <w:rsid w:val="007465AB"/>
    <w:rsid w:val="00747529"/>
    <w:rsid w:val="00747821"/>
    <w:rsid w:val="00751FA2"/>
    <w:rsid w:val="0075227E"/>
    <w:rsid w:val="007531C6"/>
    <w:rsid w:val="00753ED8"/>
    <w:rsid w:val="00755ABE"/>
    <w:rsid w:val="00756DFC"/>
    <w:rsid w:val="00757526"/>
    <w:rsid w:val="00757664"/>
    <w:rsid w:val="0076098C"/>
    <w:rsid w:val="007639B5"/>
    <w:rsid w:val="00764365"/>
    <w:rsid w:val="0076606A"/>
    <w:rsid w:val="00766976"/>
    <w:rsid w:val="00767422"/>
    <w:rsid w:val="00772E01"/>
    <w:rsid w:val="00775280"/>
    <w:rsid w:val="007807DB"/>
    <w:rsid w:val="00782137"/>
    <w:rsid w:val="00782C7D"/>
    <w:rsid w:val="0078435D"/>
    <w:rsid w:val="00785C02"/>
    <w:rsid w:val="00786CE1"/>
    <w:rsid w:val="00786E4E"/>
    <w:rsid w:val="00787D1E"/>
    <w:rsid w:val="00791737"/>
    <w:rsid w:val="00793423"/>
    <w:rsid w:val="00795692"/>
    <w:rsid w:val="00796A77"/>
    <w:rsid w:val="007A01C2"/>
    <w:rsid w:val="007A115A"/>
    <w:rsid w:val="007A12B9"/>
    <w:rsid w:val="007A169A"/>
    <w:rsid w:val="007A1831"/>
    <w:rsid w:val="007A390B"/>
    <w:rsid w:val="007A3D87"/>
    <w:rsid w:val="007A4005"/>
    <w:rsid w:val="007A4F31"/>
    <w:rsid w:val="007A5D03"/>
    <w:rsid w:val="007B0A5A"/>
    <w:rsid w:val="007B3859"/>
    <w:rsid w:val="007C2C22"/>
    <w:rsid w:val="007C4D2B"/>
    <w:rsid w:val="007C59C5"/>
    <w:rsid w:val="007C60AE"/>
    <w:rsid w:val="007C61C0"/>
    <w:rsid w:val="007C6789"/>
    <w:rsid w:val="007D1800"/>
    <w:rsid w:val="007D1828"/>
    <w:rsid w:val="007D215B"/>
    <w:rsid w:val="007D3DCA"/>
    <w:rsid w:val="007D4EC3"/>
    <w:rsid w:val="007D59A6"/>
    <w:rsid w:val="007D5AC8"/>
    <w:rsid w:val="007D77C0"/>
    <w:rsid w:val="007E033E"/>
    <w:rsid w:val="007E1BF9"/>
    <w:rsid w:val="007E3E51"/>
    <w:rsid w:val="007E584A"/>
    <w:rsid w:val="007E5C41"/>
    <w:rsid w:val="007E5D36"/>
    <w:rsid w:val="007E6275"/>
    <w:rsid w:val="007F052E"/>
    <w:rsid w:val="007F19AF"/>
    <w:rsid w:val="007F28BA"/>
    <w:rsid w:val="007F2CB4"/>
    <w:rsid w:val="007F2D25"/>
    <w:rsid w:val="007F36EA"/>
    <w:rsid w:val="007F58F1"/>
    <w:rsid w:val="007F60B9"/>
    <w:rsid w:val="007F7304"/>
    <w:rsid w:val="007F7641"/>
    <w:rsid w:val="0080043B"/>
    <w:rsid w:val="008027AF"/>
    <w:rsid w:val="00803BB4"/>
    <w:rsid w:val="008040A8"/>
    <w:rsid w:val="00804B33"/>
    <w:rsid w:val="00806842"/>
    <w:rsid w:val="00810F42"/>
    <w:rsid w:val="008122FA"/>
    <w:rsid w:val="00812637"/>
    <w:rsid w:val="00812C55"/>
    <w:rsid w:val="0081594C"/>
    <w:rsid w:val="00817EB6"/>
    <w:rsid w:val="00820A17"/>
    <w:rsid w:val="00821A30"/>
    <w:rsid w:val="00823A56"/>
    <w:rsid w:val="00824403"/>
    <w:rsid w:val="008314B9"/>
    <w:rsid w:val="0083514A"/>
    <w:rsid w:val="00837290"/>
    <w:rsid w:val="00840946"/>
    <w:rsid w:val="00845242"/>
    <w:rsid w:val="00845B45"/>
    <w:rsid w:val="0084600B"/>
    <w:rsid w:val="0084609F"/>
    <w:rsid w:val="00847062"/>
    <w:rsid w:val="008510E0"/>
    <w:rsid w:val="008513F1"/>
    <w:rsid w:val="00852244"/>
    <w:rsid w:val="00853595"/>
    <w:rsid w:val="00856320"/>
    <w:rsid w:val="00860991"/>
    <w:rsid w:val="00861511"/>
    <w:rsid w:val="0086280F"/>
    <w:rsid w:val="00862896"/>
    <w:rsid w:val="00863CC0"/>
    <w:rsid w:val="008676E5"/>
    <w:rsid w:val="00867718"/>
    <w:rsid w:val="00871D6E"/>
    <w:rsid w:val="00871FA9"/>
    <w:rsid w:val="00874C75"/>
    <w:rsid w:val="00877036"/>
    <w:rsid w:val="00877762"/>
    <w:rsid w:val="008808A0"/>
    <w:rsid w:val="008808DA"/>
    <w:rsid w:val="00881397"/>
    <w:rsid w:val="00882BA0"/>
    <w:rsid w:val="00883BA8"/>
    <w:rsid w:val="0088406D"/>
    <w:rsid w:val="00886246"/>
    <w:rsid w:val="00890343"/>
    <w:rsid w:val="0089040B"/>
    <w:rsid w:val="008908F7"/>
    <w:rsid w:val="00890F38"/>
    <w:rsid w:val="008921A7"/>
    <w:rsid w:val="00893246"/>
    <w:rsid w:val="0089511B"/>
    <w:rsid w:val="0089789E"/>
    <w:rsid w:val="00897DCB"/>
    <w:rsid w:val="008A02AE"/>
    <w:rsid w:val="008A0BC4"/>
    <w:rsid w:val="008A1803"/>
    <w:rsid w:val="008A2831"/>
    <w:rsid w:val="008A4BF7"/>
    <w:rsid w:val="008A729B"/>
    <w:rsid w:val="008A7585"/>
    <w:rsid w:val="008B160F"/>
    <w:rsid w:val="008B23D6"/>
    <w:rsid w:val="008B2823"/>
    <w:rsid w:val="008B3513"/>
    <w:rsid w:val="008B77A4"/>
    <w:rsid w:val="008C0864"/>
    <w:rsid w:val="008C2267"/>
    <w:rsid w:val="008C2BAA"/>
    <w:rsid w:val="008C2EF9"/>
    <w:rsid w:val="008C4B32"/>
    <w:rsid w:val="008D08A2"/>
    <w:rsid w:val="008D1261"/>
    <w:rsid w:val="008D1866"/>
    <w:rsid w:val="008D3ABD"/>
    <w:rsid w:val="008D444B"/>
    <w:rsid w:val="008D4671"/>
    <w:rsid w:val="008D66BB"/>
    <w:rsid w:val="008D69A0"/>
    <w:rsid w:val="008D7108"/>
    <w:rsid w:val="008D7816"/>
    <w:rsid w:val="008E77F7"/>
    <w:rsid w:val="008F0EE9"/>
    <w:rsid w:val="008F1F82"/>
    <w:rsid w:val="008F4453"/>
    <w:rsid w:val="008F47C8"/>
    <w:rsid w:val="008F549D"/>
    <w:rsid w:val="008F598C"/>
    <w:rsid w:val="008F5CE8"/>
    <w:rsid w:val="009010E1"/>
    <w:rsid w:val="00902C48"/>
    <w:rsid w:val="00902C4D"/>
    <w:rsid w:val="00902FB0"/>
    <w:rsid w:val="00903CD1"/>
    <w:rsid w:val="00903F82"/>
    <w:rsid w:val="009047AC"/>
    <w:rsid w:val="00905DC1"/>
    <w:rsid w:val="00906114"/>
    <w:rsid w:val="009064BD"/>
    <w:rsid w:val="00907A71"/>
    <w:rsid w:val="00907CB9"/>
    <w:rsid w:val="00907E97"/>
    <w:rsid w:val="0091094C"/>
    <w:rsid w:val="00910D8D"/>
    <w:rsid w:val="009128E3"/>
    <w:rsid w:val="00913841"/>
    <w:rsid w:val="009145A6"/>
    <w:rsid w:val="009219D7"/>
    <w:rsid w:val="00921A95"/>
    <w:rsid w:val="00922827"/>
    <w:rsid w:val="00930167"/>
    <w:rsid w:val="00930542"/>
    <w:rsid w:val="009325D1"/>
    <w:rsid w:val="00936451"/>
    <w:rsid w:val="00936879"/>
    <w:rsid w:val="00940D37"/>
    <w:rsid w:val="00941952"/>
    <w:rsid w:val="00942D1D"/>
    <w:rsid w:val="0094362F"/>
    <w:rsid w:val="00943930"/>
    <w:rsid w:val="00944497"/>
    <w:rsid w:val="009457AD"/>
    <w:rsid w:val="009458A5"/>
    <w:rsid w:val="00946E85"/>
    <w:rsid w:val="009507CC"/>
    <w:rsid w:val="00951949"/>
    <w:rsid w:val="00952192"/>
    <w:rsid w:val="00952C4E"/>
    <w:rsid w:val="00956C69"/>
    <w:rsid w:val="00956DE0"/>
    <w:rsid w:val="0095792B"/>
    <w:rsid w:val="009579AF"/>
    <w:rsid w:val="00961412"/>
    <w:rsid w:val="009624DF"/>
    <w:rsid w:val="00962E48"/>
    <w:rsid w:val="00962FEA"/>
    <w:rsid w:val="00966646"/>
    <w:rsid w:val="00967395"/>
    <w:rsid w:val="0096759D"/>
    <w:rsid w:val="00970F95"/>
    <w:rsid w:val="009724F9"/>
    <w:rsid w:val="009766C6"/>
    <w:rsid w:val="00980A62"/>
    <w:rsid w:val="00981532"/>
    <w:rsid w:val="00984719"/>
    <w:rsid w:val="00985EED"/>
    <w:rsid w:val="00986DFD"/>
    <w:rsid w:val="0098711B"/>
    <w:rsid w:val="00987B2E"/>
    <w:rsid w:val="009902A0"/>
    <w:rsid w:val="009906C0"/>
    <w:rsid w:val="009907C5"/>
    <w:rsid w:val="00993A57"/>
    <w:rsid w:val="00993C9F"/>
    <w:rsid w:val="00994728"/>
    <w:rsid w:val="00994E2A"/>
    <w:rsid w:val="00995D9B"/>
    <w:rsid w:val="009960DB"/>
    <w:rsid w:val="009A02B1"/>
    <w:rsid w:val="009A134E"/>
    <w:rsid w:val="009A20B8"/>
    <w:rsid w:val="009A48F1"/>
    <w:rsid w:val="009A509D"/>
    <w:rsid w:val="009A6F66"/>
    <w:rsid w:val="009A716A"/>
    <w:rsid w:val="009A7E9D"/>
    <w:rsid w:val="009B099B"/>
    <w:rsid w:val="009B36A4"/>
    <w:rsid w:val="009B399E"/>
    <w:rsid w:val="009B5A21"/>
    <w:rsid w:val="009B6D19"/>
    <w:rsid w:val="009C014A"/>
    <w:rsid w:val="009C0577"/>
    <w:rsid w:val="009C09BA"/>
    <w:rsid w:val="009C2958"/>
    <w:rsid w:val="009C4B04"/>
    <w:rsid w:val="009C50D2"/>
    <w:rsid w:val="009D1188"/>
    <w:rsid w:val="009D1D86"/>
    <w:rsid w:val="009D3554"/>
    <w:rsid w:val="009D3E23"/>
    <w:rsid w:val="009D4AB6"/>
    <w:rsid w:val="009D6D5E"/>
    <w:rsid w:val="009D71F0"/>
    <w:rsid w:val="009D759E"/>
    <w:rsid w:val="009E1CF4"/>
    <w:rsid w:val="009E2075"/>
    <w:rsid w:val="009E7C13"/>
    <w:rsid w:val="009F2527"/>
    <w:rsid w:val="009F469C"/>
    <w:rsid w:val="009F6386"/>
    <w:rsid w:val="00A00366"/>
    <w:rsid w:val="00A03A04"/>
    <w:rsid w:val="00A043A6"/>
    <w:rsid w:val="00A06F7C"/>
    <w:rsid w:val="00A06FD5"/>
    <w:rsid w:val="00A0741E"/>
    <w:rsid w:val="00A10177"/>
    <w:rsid w:val="00A12327"/>
    <w:rsid w:val="00A134ED"/>
    <w:rsid w:val="00A13753"/>
    <w:rsid w:val="00A13A44"/>
    <w:rsid w:val="00A155E1"/>
    <w:rsid w:val="00A16E35"/>
    <w:rsid w:val="00A2096F"/>
    <w:rsid w:val="00A219BE"/>
    <w:rsid w:val="00A22BC2"/>
    <w:rsid w:val="00A24741"/>
    <w:rsid w:val="00A25C18"/>
    <w:rsid w:val="00A277C3"/>
    <w:rsid w:val="00A304CD"/>
    <w:rsid w:val="00A30CC7"/>
    <w:rsid w:val="00A33193"/>
    <w:rsid w:val="00A33227"/>
    <w:rsid w:val="00A34A9F"/>
    <w:rsid w:val="00A350C2"/>
    <w:rsid w:val="00A3548C"/>
    <w:rsid w:val="00A356DB"/>
    <w:rsid w:val="00A36EF2"/>
    <w:rsid w:val="00A37817"/>
    <w:rsid w:val="00A37D78"/>
    <w:rsid w:val="00A402FB"/>
    <w:rsid w:val="00A40634"/>
    <w:rsid w:val="00A425A1"/>
    <w:rsid w:val="00A4326E"/>
    <w:rsid w:val="00A454F1"/>
    <w:rsid w:val="00A457FE"/>
    <w:rsid w:val="00A50C28"/>
    <w:rsid w:val="00A52760"/>
    <w:rsid w:val="00A53474"/>
    <w:rsid w:val="00A53B4E"/>
    <w:rsid w:val="00A54DD0"/>
    <w:rsid w:val="00A56006"/>
    <w:rsid w:val="00A5685A"/>
    <w:rsid w:val="00A57F7E"/>
    <w:rsid w:val="00A610F5"/>
    <w:rsid w:val="00A61332"/>
    <w:rsid w:val="00A62000"/>
    <w:rsid w:val="00A64A3C"/>
    <w:rsid w:val="00A65098"/>
    <w:rsid w:val="00A66A5A"/>
    <w:rsid w:val="00A707B2"/>
    <w:rsid w:val="00A71FF4"/>
    <w:rsid w:val="00A72CE2"/>
    <w:rsid w:val="00A73A79"/>
    <w:rsid w:val="00A74A97"/>
    <w:rsid w:val="00A75921"/>
    <w:rsid w:val="00A8044E"/>
    <w:rsid w:val="00A8074F"/>
    <w:rsid w:val="00A82C0C"/>
    <w:rsid w:val="00A830C8"/>
    <w:rsid w:val="00A866C4"/>
    <w:rsid w:val="00A869A2"/>
    <w:rsid w:val="00A9048B"/>
    <w:rsid w:val="00A907C2"/>
    <w:rsid w:val="00A917FA"/>
    <w:rsid w:val="00A92504"/>
    <w:rsid w:val="00A92556"/>
    <w:rsid w:val="00A93AB3"/>
    <w:rsid w:val="00A94109"/>
    <w:rsid w:val="00A9519A"/>
    <w:rsid w:val="00A96B0A"/>
    <w:rsid w:val="00A9781B"/>
    <w:rsid w:val="00AA0380"/>
    <w:rsid w:val="00AA2ABA"/>
    <w:rsid w:val="00AA30C7"/>
    <w:rsid w:val="00AA30F4"/>
    <w:rsid w:val="00AA3540"/>
    <w:rsid w:val="00AA36FD"/>
    <w:rsid w:val="00AA3F0A"/>
    <w:rsid w:val="00AA47BE"/>
    <w:rsid w:val="00AA4B30"/>
    <w:rsid w:val="00AA5D74"/>
    <w:rsid w:val="00AA68FB"/>
    <w:rsid w:val="00AA6C28"/>
    <w:rsid w:val="00AB0B16"/>
    <w:rsid w:val="00AB0C83"/>
    <w:rsid w:val="00AB2684"/>
    <w:rsid w:val="00AB2A21"/>
    <w:rsid w:val="00AB608A"/>
    <w:rsid w:val="00AC2621"/>
    <w:rsid w:val="00AC42EC"/>
    <w:rsid w:val="00AC4DA5"/>
    <w:rsid w:val="00AC5FD4"/>
    <w:rsid w:val="00AC7C50"/>
    <w:rsid w:val="00AD0B72"/>
    <w:rsid w:val="00AD116C"/>
    <w:rsid w:val="00AD1B75"/>
    <w:rsid w:val="00AD391E"/>
    <w:rsid w:val="00AD4A5E"/>
    <w:rsid w:val="00AD69BE"/>
    <w:rsid w:val="00AD7921"/>
    <w:rsid w:val="00AD7EE7"/>
    <w:rsid w:val="00AE44E8"/>
    <w:rsid w:val="00AE4557"/>
    <w:rsid w:val="00AE5367"/>
    <w:rsid w:val="00AE5E49"/>
    <w:rsid w:val="00AE694E"/>
    <w:rsid w:val="00AF01C9"/>
    <w:rsid w:val="00AF424E"/>
    <w:rsid w:val="00AF742E"/>
    <w:rsid w:val="00B00832"/>
    <w:rsid w:val="00B010AA"/>
    <w:rsid w:val="00B01B36"/>
    <w:rsid w:val="00B025E0"/>
    <w:rsid w:val="00B06754"/>
    <w:rsid w:val="00B06C85"/>
    <w:rsid w:val="00B071BA"/>
    <w:rsid w:val="00B115BE"/>
    <w:rsid w:val="00B1290A"/>
    <w:rsid w:val="00B1330A"/>
    <w:rsid w:val="00B1359A"/>
    <w:rsid w:val="00B138E0"/>
    <w:rsid w:val="00B1405C"/>
    <w:rsid w:val="00B175A8"/>
    <w:rsid w:val="00B24A6A"/>
    <w:rsid w:val="00B25525"/>
    <w:rsid w:val="00B274D5"/>
    <w:rsid w:val="00B27930"/>
    <w:rsid w:val="00B30D85"/>
    <w:rsid w:val="00B30F5C"/>
    <w:rsid w:val="00B3359B"/>
    <w:rsid w:val="00B3362E"/>
    <w:rsid w:val="00B347B4"/>
    <w:rsid w:val="00B34B6E"/>
    <w:rsid w:val="00B357F4"/>
    <w:rsid w:val="00B4076F"/>
    <w:rsid w:val="00B435E0"/>
    <w:rsid w:val="00B4413A"/>
    <w:rsid w:val="00B441FA"/>
    <w:rsid w:val="00B4504F"/>
    <w:rsid w:val="00B45477"/>
    <w:rsid w:val="00B454E7"/>
    <w:rsid w:val="00B46143"/>
    <w:rsid w:val="00B4731B"/>
    <w:rsid w:val="00B50A57"/>
    <w:rsid w:val="00B53FE7"/>
    <w:rsid w:val="00B56AC2"/>
    <w:rsid w:val="00B56C8D"/>
    <w:rsid w:val="00B57071"/>
    <w:rsid w:val="00B575E5"/>
    <w:rsid w:val="00B5793A"/>
    <w:rsid w:val="00B579DD"/>
    <w:rsid w:val="00B602DE"/>
    <w:rsid w:val="00B616C8"/>
    <w:rsid w:val="00B61BBC"/>
    <w:rsid w:val="00B621C2"/>
    <w:rsid w:val="00B62582"/>
    <w:rsid w:val="00B6341C"/>
    <w:rsid w:val="00B637B9"/>
    <w:rsid w:val="00B63976"/>
    <w:rsid w:val="00B640D4"/>
    <w:rsid w:val="00B65141"/>
    <w:rsid w:val="00B659C9"/>
    <w:rsid w:val="00B65ACC"/>
    <w:rsid w:val="00B65FAE"/>
    <w:rsid w:val="00B66132"/>
    <w:rsid w:val="00B74B55"/>
    <w:rsid w:val="00B74EAA"/>
    <w:rsid w:val="00B756B1"/>
    <w:rsid w:val="00B762B6"/>
    <w:rsid w:val="00B77340"/>
    <w:rsid w:val="00B77847"/>
    <w:rsid w:val="00B80C40"/>
    <w:rsid w:val="00B81A8E"/>
    <w:rsid w:val="00B822D8"/>
    <w:rsid w:val="00B825DC"/>
    <w:rsid w:val="00B82732"/>
    <w:rsid w:val="00B82E05"/>
    <w:rsid w:val="00B830E5"/>
    <w:rsid w:val="00B843DC"/>
    <w:rsid w:val="00B8519F"/>
    <w:rsid w:val="00B86CF1"/>
    <w:rsid w:val="00B87EDB"/>
    <w:rsid w:val="00B90E9B"/>
    <w:rsid w:val="00B9158A"/>
    <w:rsid w:val="00B92FD3"/>
    <w:rsid w:val="00B93E10"/>
    <w:rsid w:val="00B942B3"/>
    <w:rsid w:val="00B950EB"/>
    <w:rsid w:val="00B95A7F"/>
    <w:rsid w:val="00B95D28"/>
    <w:rsid w:val="00B95FE7"/>
    <w:rsid w:val="00BA13AB"/>
    <w:rsid w:val="00BA15BF"/>
    <w:rsid w:val="00BA2046"/>
    <w:rsid w:val="00BA2B9A"/>
    <w:rsid w:val="00BA42D5"/>
    <w:rsid w:val="00BA479C"/>
    <w:rsid w:val="00BA58D1"/>
    <w:rsid w:val="00BA5BE6"/>
    <w:rsid w:val="00BA6425"/>
    <w:rsid w:val="00BA6CD1"/>
    <w:rsid w:val="00BA7081"/>
    <w:rsid w:val="00BA7137"/>
    <w:rsid w:val="00BA7F45"/>
    <w:rsid w:val="00BB1875"/>
    <w:rsid w:val="00BB3BCD"/>
    <w:rsid w:val="00BB5B20"/>
    <w:rsid w:val="00BB6583"/>
    <w:rsid w:val="00BB6D10"/>
    <w:rsid w:val="00BC0031"/>
    <w:rsid w:val="00BC0F00"/>
    <w:rsid w:val="00BC1372"/>
    <w:rsid w:val="00BC4ACB"/>
    <w:rsid w:val="00BC585A"/>
    <w:rsid w:val="00BC6D24"/>
    <w:rsid w:val="00BD04F2"/>
    <w:rsid w:val="00BD0AD8"/>
    <w:rsid w:val="00BD185B"/>
    <w:rsid w:val="00BD1D3D"/>
    <w:rsid w:val="00BD603C"/>
    <w:rsid w:val="00BD60BC"/>
    <w:rsid w:val="00BD71E9"/>
    <w:rsid w:val="00BD764A"/>
    <w:rsid w:val="00BD7B6A"/>
    <w:rsid w:val="00BE0CF9"/>
    <w:rsid w:val="00BE0D28"/>
    <w:rsid w:val="00BE1BB5"/>
    <w:rsid w:val="00BE378F"/>
    <w:rsid w:val="00BE51D8"/>
    <w:rsid w:val="00BF10E9"/>
    <w:rsid w:val="00BF51FC"/>
    <w:rsid w:val="00BF6564"/>
    <w:rsid w:val="00BF6B2A"/>
    <w:rsid w:val="00C00D92"/>
    <w:rsid w:val="00C013FD"/>
    <w:rsid w:val="00C015A9"/>
    <w:rsid w:val="00C02F80"/>
    <w:rsid w:val="00C0368E"/>
    <w:rsid w:val="00C05774"/>
    <w:rsid w:val="00C05813"/>
    <w:rsid w:val="00C066C6"/>
    <w:rsid w:val="00C06CD1"/>
    <w:rsid w:val="00C1101A"/>
    <w:rsid w:val="00C115C7"/>
    <w:rsid w:val="00C147E2"/>
    <w:rsid w:val="00C1696A"/>
    <w:rsid w:val="00C2057C"/>
    <w:rsid w:val="00C2190D"/>
    <w:rsid w:val="00C232CB"/>
    <w:rsid w:val="00C23C42"/>
    <w:rsid w:val="00C23C99"/>
    <w:rsid w:val="00C24472"/>
    <w:rsid w:val="00C3006F"/>
    <w:rsid w:val="00C3232A"/>
    <w:rsid w:val="00C334CC"/>
    <w:rsid w:val="00C34CBE"/>
    <w:rsid w:val="00C35B7E"/>
    <w:rsid w:val="00C36BAD"/>
    <w:rsid w:val="00C36ECC"/>
    <w:rsid w:val="00C37971"/>
    <w:rsid w:val="00C46121"/>
    <w:rsid w:val="00C508C1"/>
    <w:rsid w:val="00C52B4E"/>
    <w:rsid w:val="00C53049"/>
    <w:rsid w:val="00C539DA"/>
    <w:rsid w:val="00C5488E"/>
    <w:rsid w:val="00C552FA"/>
    <w:rsid w:val="00C55ACA"/>
    <w:rsid w:val="00C561B7"/>
    <w:rsid w:val="00C56D6C"/>
    <w:rsid w:val="00C574F5"/>
    <w:rsid w:val="00C65AD3"/>
    <w:rsid w:val="00C67E60"/>
    <w:rsid w:val="00C7224B"/>
    <w:rsid w:val="00C72489"/>
    <w:rsid w:val="00C7259A"/>
    <w:rsid w:val="00C73AFA"/>
    <w:rsid w:val="00C7549B"/>
    <w:rsid w:val="00C76A1D"/>
    <w:rsid w:val="00C8299A"/>
    <w:rsid w:val="00C8558E"/>
    <w:rsid w:val="00C85590"/>
    <w:rsid w:val="00C876D9"/>
    <w:rsid w:val="00C87706"/>
    <w:rsid w:val="00C87C76"/>
    <w:rsid w:val="00C90C41"/>
    <w:rsid w:val="00C93EFF"/>
    <w:rsid w:val="00C97CE5"/>
    <w:rsid w:val="00CA11FB"/>
    <w:rsid w:val="00CA2690"/>
    <w:rsid w:val="00CA3DB1"/>
    <w:rsid w:val="00CA43BE"/>
    <w:rsid w:val="00CA4E64"/>
    <w:rsid w:val="00CA5530"/>
    <w:rsid w:val="00CB0DD7"/>
    <w:rsid w:val="00CB1963"/>
    <w:rsid w:val="00CB19BE"/>
    <w:rsid w:val="00CB3361"/>
    <w:rsid w:val="00CB3724"/>
    <w:rsid w:val="00CB3AFE"/>
    <w:rsid w:val="00CB4021"/>
    <w:rsid w:val="00CB4276"/>
    <w:rsid w:val="00CB4586"/>
    <w:rsid w:val="00CB4E00"/>
    <w:rsid w:val="00CB5C09"/>
    <w:rsid w:val="00CB6A55"/>
    <w:rsid w:val="00CC21E9"/>
    <w:rsid w:val="00CC373F"/>
    <w:rsid w:val="00CC402F"/>
    <w:rsid w:val="00CC66B6"/>
    <w:rsid w:val="00CC697C"/>
    <w:rsid w:val="00CC6E9E"/>
    <w:rsid w:val="00CC7C8A"/>
    <w:rsid w:val="00CC7CB7"/>
    <w:rsid w:val="00CD1E0C"/>
    <w:rsid w:val="00CD2451"/>
    <w:rsid w:val="00CD2776"/>
    <w:rsid w:val="00CD4307"/>
    <w:rsid w:val="00CD43A0"/>
    <w:rsid w:val="00CD5515"/>
    <w:rsid w:val="00CD7692"/>
    <w:rsid w:val="00CD7D0A"/>
    <w:rsid w:val="00CE0494"/>
    <w:rsid w:val="00CE164C"/>
    <w:rsid w:val="00CE2035"/>
    <w:rsid w:val="00CE3466"/>
    <w:rsid w:val="00CE76B2"/>
    <w:rsid w:val="00CF1121"/>
    <w:rsid w:val="00CF1D41"/>
    <w:rsid w:val="00CF1D7C"/>
    <w:rsid w:val="00CF27DA"/>
    <w:rsid w:val="00CF3375"/>
    <w:rsid w:val="00CF43D7"/>
    <w:rsid w:val="00CF5D1D"/>
    <w:rsid w:val="00CF6268"/>
    <w:rsid w:val="00CF633F"/>
    <w:rsid w:val="00CF6610"/>
    <w:rsid w:val="00CF6D48"/>
    <w:rsid w:val="00CF7A0A"/>
    <w:rsid w:val="00D015B3"/>
    <w:rsid w:val="00D02639"/>
    <w:rsid w:val="00D03072"/>
    <w:rsid w:val="00D03E28"/>
    <w:rsid w:val="00D0437E"/>
    <w:rsid w:val="00D0482E"/>
    <w:rsid w:val="00D0487D"/>
    <w:rsid w:val="00D1013F"/>
    <w:rsid w:val="00D10179"/>
    <w:rsid w:val="00D118AD"/>
    <w:rsid w:val="00D12455"/>
    <w:rsid w:val="00D12BA5"/>
    <w:rsid w:val="00D1413A"/>
    <w:rsid w:val="00D145A2"/>
    <w:rsid w:val="00D1589A"/>
    <w:rsid w:val="00D16999"/>
    <w:rsid w:val="00D17218"/>
    <w:rsid w:val="00D176C1"/>
    <w:rsid w:val="00D17810"/>
    <w:rsid w:val="00D234B8"/>
    <w:rsid w:val="00D2440E"/>
    <w:rsid w:val="00D247B9"/>
    <w:rsid w:val="00D24DE4"/>
    <w:rsid w:val="00D259CD"/>
    <w:rsid w:val="00D26CB5"/>
    <w:rsid w:val="00D300FB"/>
    <w:rsid w:val="00D30317"/>
    <w:rsid w:val="00D32981"/>
    <w:rsid w:val="00D32E9E"/>
    <w:rsid w:val="00D33164"/>
    <w:rsid w:val="00D344B5"/>
    <w:rsid w:val="00D355BB"/>
    <w:rsid w:val="00D365B5"/>
    <w:rsid w:val="00D37DEC"/>
    <w:rsid w:val="00D41E6E"/>
    <w:rsid w:val="00D42109"/>
    <w:rsid w:val="00D42DFE"/>
    <w:rsid w:val="00D45ACC"/>
    <w:rsid w:val="00D47503"/>
    <w:rsid w:val="00D47B3E"/>
    <w:rsid w:val="00D5385E"/>
    <w:rsid w:val="00D53E6C"/>
    <w:rsid w:val="00D54968"/>
    <w:rsid w:val="00D55F87"/>
    <w:rsid w:val="00D56E61"/>
    <w:rsid w:val="00D60005"/>
    <w:rsid w:val="00D61010"/>
    <w:rsid w:val="00D6177B"/>
    <w:rsid w:val="00D61CE6"/>
    <w:rsid w:val="00D6302E"/>
    <w:rsid w:val="00D63AC7"/>
    <w:rsid w:val="00D660A4"/>
    <w:rsid w:val="00D707EC"/>
    <w:rsid w:val="00D73075"/>
    <w:rsid w:val="00D74C21"/>
    <w:rsid w:val="00D76730"/>
    <w:rsid w:val="00D76D04"/>
    <w:rsid w:val="00D77F90"/>
    <w:rsid w:val="00D80F8C"/>
    <w:rsid w:val="00D80FB6"/>
    <w:rsid w:val="00D8346C"/>
    <w:rsid w:val="00D84093"/>
    <w:rsid w:val="00D859A6"/>
    <w:rsid w:val="00D85DBF"/>
    <w:rsid w:val="00D86581"/>
    <w:rsid w:val="00D86666"/>
    <w:rsid w:val="00D91D98"/>
    <w:rsid w:val="00D921CE"/>
    <w:rsid w:val="00D92978"/>
    <w:rsid w:val="00D9329B"/>
    <w:rsid w:val="00D93609"/>
    <w:rsid w:val="00D93D38"/>
    <w:rsid w:val="00D93FCD"/>
    <w:rsid w:val="00D94BBB"/>
    <w:rsid w:val="00D94EC8"/>
    <w:rsid w:val="00D95A95"/>
    <w:rsid w:val="00D95C36"/>
    <w:rsid w:val="00D95DF4"/>
    <w:rsid w:val="00D9646B"/>
    <w:rsid w:val="00D97418"/>
    <w:rsid w:val="00D97A10"/>
    <w:rsid w:val="00DA1BA3"/>
    <w:rsid w:val="00DA2D1D"/>
    <w:rsid w:val="00DA3010"/>
    <w:rsid w:val="00DA38F6"/>
    <w:rsid w:val="00DA5BA3"/>
    <w:rsid w:val="00DA6FBF"/>
    <w:rsid w:val="00DB097A"/>
    <w:rsid w:val="00DB0EB0"/>
    <w:rsid w:val="00DB5D65"/>
    <w:rsid w:val="00DC036A"/>
    <w:rsid w:val="00DC0C9D"/>
    <w:rsid w:val="00DC0F7E"/>
    <w:rsid w:val="00DC174F"/>
    <w:rsid w:val="00DC2DA4"/>
    <w:rsid w:val="00DC4839"/>
    <w:rsid w:val="00DC5C1B"/>
    <w:rsid w:val="00DC79C1"/>
    <w:rsid w:val="00DD05C6"/>
    <w:rsid w:val="00DD0BB2"/>
    <w:rsid w:val="00DD2FC5"/>
    <w:rsid w:val="00DD4FA0"/>
    <w:rsid w:val="00DD55A2"/>
    <w:rsid w:val="00DD6225"/>
    <w:rsid w:val="00DD73FE"/>
    <w:rsid w:val="00DD7488"/>
    <w:rsid w:val="00DE085F"/>
    <w:rsid w:val="00DE0B58"/>
    <w:rsid w:val="00DE1B9C"/>
    <w:rsid w:val="00DE1E6B"/>
    <w:rsid w:val="00DE29C6"/>
    <w:rsid w:val="00DE45D5"/>
    <w:rsid w:val="00DE5AF0"/>
    <w:rsid w:val="00DE61ED"/>
    <w:rsid w:val="00DE6C04"/>
    <w:rsid w:val="00DE6FBF"/>
    <w:rsid w:val="00DF09A0"/>
    <w:rsid w:val="00DF1024"/>
    <w:rsid w:val="00DF1538"/>
    <w:rsid w:val="00DF38A5"/>
    <w:rsid w:val="00DF4493"/>
    <w:rsid w:val="00DF7E28"/>
    <w:rsid w:val="00E00B3F"/>
    <w:rsid w:val="00E00E9B"/>
    <w:rsid w:val="00E0320F"/>
    <w:rsid w:val="00E032C4"/>
    <w:rsid w:val="00E0552F"/>
    <w:rsid w:val="00E10144"/>
    <w:rsid w:val="00E10958"/>
    <w:rsid w:val="00E11125"/>
    <w:rsid w:val="00E12D77"/>
    <w:rsid w:val="00E13389"/>
    <w:rsid w:val="00E1349B"/>
    <w:rsid w:val="00E13732"/>
    <w:rsid w:val="00E138DB"/>
    <w:rsid w:val="00E13C50"/>
    <w:rsid w:val="00E15BFD"/>
    <w:rsid w:val="00E16426"/>
    <w:rsid w:val="00E17AD7"/>
    <w:rsid w:val="00E21138"/>
    <w:rsid w:val="00E21CB1"/>
    <w:rsid w:val="00E23217"/>
    <w:rsid w:val="00E246CE"/>
    <w:rsid w:val="00E248C2"/>
    <w:rsid w:val="00E24C3B"/>
    <w:rsid w:val="00E24E25"/>
    <w:rsid w:val="00E25405"/>
    <w:rsid w:val="00E305F0"/>
    <w:rsid w:val="00E31D56"/>
    <w:rsid w:val="00E323CF"/>
    <w:rsid w:val="00E33715"/>
    <w:rsid w:val="00E33BD3"/>
    <w:rsid w:val="00E33F08"/>
    <w:rsid w:val="00E3444F"/>
    <w:rsid w:val="00E34D1A"/>
    <w:rsid w:val="00E35907"/>
    <w:rsid w:val="00E36FD9"/>
    <w:rsid w:val="00E3714D"/>
    <w:rsid w:val="00E40E9B"/>
    <w:rsid w:val="00E40F65"/>
    <w:rsid w:val="00E41952"/>
    <w:rsid w:val="00E41BA5"/>
    <w:rsid w:val="00E43201"/>
    <w:rsid w:val="00E43BDC"/>
    <w:rsid w:val="00E4600F"/>
    <w:rsid w:val="00E46501"/>
    <w:rsid w:val="00E51765"/>
    <w:rsid w:val="00E537D5"/>
    <w:rsid w:val="00E547CB"/>
    <w:rsid w:val="00E54AA7"/>
    <w:rsid w:val="00E561DB"/>
    <w:rsid w:val="00E60096"/>
    <w:rsid w:val="00E60E12"/>
    <w:rsid w:val="00E62351"/>
    <w:rsid w:val="00E628FB"/>
    <w:rsid w:val="00E63D8C"/>
    <w:rsid w:val="00E64608"/>
    <w:rsid w:val="00E6465B"/>
    <w:rsid w:val="00E64E28"/>
    <w:rsid w:val="00E66414"/>
    <w:rsid w:val="00E66D5A"/>
    <w:rsid w:val="00E6776B"/>
    <w:rsid w:val="00E6788B"/>
    <w:rsid w:val="00E73741"/>
    <w:rsid w:val="00E74728"/>
    <w:rsid w:val="00E77520"/>
    <w:rsid w:val="00E82086"/>
    <w:rsid w:val="00E82CF9"/>
    <w:rsid w:val="00E83EE8"/>
    <w:rsid w:val="00E84960"/>
    <w:rsid w:val="00E854BF"/>
    <w:rsid w:val="00E86214"/>
    <w:rsid w:val="00E903E6"/>
    <w:rsid w:val="00E91228"/>
    <w:rsid w:val="00E91F7E"/>
    <w:rsid w:val="00E9227D"/>
    <w:rsid w:val="00E92A0B"/>
    <w:rsid w:val="00E92FDA"/>
    <w:rsid w:val="00E930CB"/>
    <w:rsid w:val="00E939AC"/>
    <w:rsid w:val="00E94F5A"/>
    <w:rsid w:val="00E97E5F"/>
    <w:rsid w:val="00EA1A94"/>
    <w:rsid w:val="00EA28B3"/>
    <w:rsid w:val="00EA43DF"/>
    <w:rsid w:val="00EA5B68"/>
    <w:rsid w:val="00EA77BC"/>
    <w:rsid w:val="00EB006D"/>
    <w:rsid w:val="00EB039B"/>
    <w:rsid w:val="00EB1780"/>
    <w:rsid w:val="00EB3F72"/>
    <w:rsid w:val="00EB69CB"/>
    <w:rsid w:val="00EB6AFF"/>
    <w:rsid w:val="00EC0CEE"/>
    <w:rsid w:val="00EC2B21"/>
    <w:rsid w:val="00EC3D2A"/>
    <w:rsid w:val="00EC4A53"/>
    <w:rsid w:val="00EC57FC"/>
    <w:rsid w:val="00EC62A8"/>
    <w:rsid w:val="00EC7E5C"/>
    <w:rsid w:val="00ED1892"/>
    <w:rsid w:val="00ED4227"/>
    <w:rsid w:val="00ED4B46"/>
    <w:rsid w:val="00ED5B77"/>
    <w:rsid w:val="00ED7F06"/>
    <w:rsid w:val="00EE1F5C"/>
    <w:rsid w:val="00EE4620"/>
    <w:rsid w:val="00EF0B67"/>
    <w:rsid w:val="00EF0CA6"/>
    <w:rsid w:val="00EF2DC3"/>
    <w:rsid w:val="00EF3AE8"/>
    <w:rsid w:val="00EF3EEE"/>
    <w:rsid w:val="00EF4905"/>
    <w:rsid w:val="00EF58B1"/>
    <w:rsid w:val="00EF5EBC"/>
    <w:rsid w:val="00EF62F1"/>
    <w:rsid w:val="00EF6A1E"/>
    <w:rsid w:val="00F00527"/>
    <w:rsid w:val="00F04BDD"/>
    <w:rsid w:val="00F10C85"/>
    <w:rsid w:val="00F110BC"/>
    <w:rsid w:val="00F11930"/>
    <w:rsid w:val="00F120DA"/>
    <w:rsid w:val="00F12FDD"/>
    <w:rsid w:val="00F15840"/>
    <w:rsid w:val="00F16B56"/>
    <w:rsid w:val="00F17B89"/>
    <w:rsid w:val="00F21ADB"/>
    <w:rsid w:val="00F24AA5"/>
    <w:rsid w:val="00F24BF7"/>
    <w:rsid w:val="00F24C26"/>
    <w:rsid w:val="00F259F2"/>
    <w:rsid w:val="00F26205"/>
    <w:rsid w:val="00F36D49"/>
    <w:rsid w:val="00F40196"/>
    <w:rsid w:val="00F41618"/>
    <w:rsid w:val="00F43567"/>
    <w:rsid w:val="00F4379D"/>
    <w:rsid w:val="00F440ED"/>
    <w:rsid w:val="00F45ECF"/>
    <w:rsid w:val="00F46C7E"/>
    <w:rsid w:val="00F46C85"/>
    <w:rsid w:val="00F519ED"/>
    <w:rsid w:val="00F51A9C"/>
    <w:rsid w:val="00F53B2C"/>
    <w:rsid w:val="00F55412"/>
    <w:rsid w:val="00F5558E"/>
    <w:rsid w:val="00F56477"/>
    <w:rsid w:val="00F56D10"/>
    <w:rsid w:val="00F627CB"/>
    <w:rsid w:val="00F63AA5"/>
    <w:rsid w:val="00F63AB8"/>
    <w:rsid w:val="00F712E9"/>
    <w:rsid w:val="00F718D7"/>
    <w:rsid w:val="00F74678"/>
    <w:rsid w:val="00F75311"/>
    <w:rsid w:val="00F75B7D"/>
    <w:rsid w:val="00F7680A"/>
    <w:rsid w:val="00F776F0"/>
    <w:rsid w:val="00F80433"/>
    <w:rsid w:val="00F80FE7"/>
    <w:rsid w:val="00F81EA8"/>
    <w:rsid w:val="00F82380"/>
    <w:rsid w:val="00F83B9C"/>
    <w:rsid w:val="00F843BB"/>
    <w:rsid w:val="00F8528D"/>
    <w:rsid w:val="00F865E5"/>
    <w:rsid w:val="00F86612"/>
    <w:rsid w:val="00F9267E"/>
    <w:rsid w:val="00F9372E"/>
    <w:rsid w:val="00F946A9"/>
    <w:rsid w:val="00F96F28"/>
    <w:rsid w:val="00F96F5A"/>
    <w:rsid w:val="00F975D0"/>
    <w:rsid w:val="00FA02E1"/>
    <w:rsid w:val="00FA1628"/>
    <w:rsid w:val="00FA4433"/>
    <w:rsid w:val="00FA4BEB"/>
    <w:rsid w:val="00FA686A"/>
    <w:rsid w:val="00FA6EDF"/>
    <w:rsid w:val="00FA7B34"/>
    <w:rsid w:val="00FB3032"/>
    <w:rsid w:val="00FB3416"/>
    <w:rsid w:val="00FB4A47"/>
    <w:rsid w:val="00FB5E0D"/>
    <w:rsid w:val="00FB656B"/>
    <w:rsid w:val="00FB67A8"/>
    <w:rsid w:val="00FC197B"/>
    <w:rsid w:val="00FC2E4C"/>
    <w:rsid w:val="00FC4004"/>
    <w:rsid w:val="00FC44E5"/>
    <w:rsid w:val="00FC5ED8"/>
    <w:rsid w:val="00FD0046"/>
    <w:rsid w:val="00FD0805"/>
    <w:rsid w:val="00FD09F8"/>
    <w:rsid w:val="00FD163C"/>
    <w:rsid w:val="00FD1A5F"/>
    <w:rsid w:val="00FD2459"/>
    <w:rsid w:val="00FD37CF"/>
    <w:rsid w:val="00FD5919"/>
    <w:rsid w:val="00FD5F0E"/>
    <w:rsid w:val="00FD75B3"/>
    <w:rsid w:val="00FD7D90"/>
    <w:rsid w:val="00FE0213"/>
    <w:rsid w:val="00FE2B19"/>
    <w:rsid w:val="00FE303D"/>
    <w:rsid w:val="00FE33E5"/>
    <w:rsid w:val="00FE50E7"/>
    <w:rsid w:val="00FE52F1"/>
    <w:rsid w:val="00FE5E43"/>
    <w:rsid w:val="00FE61DE"/>
    <w:rsid w:val="00FE6FB5"/>
    <w:rsid w:val="00FE7678"/>
    <w:rsid w:val="00FF0D9D"/>
    <w:rsid w:val="00FF1369"/>
    <w:rsid w:val="00FF22E0"/>
    <w:rsid w:val="00FF2F90"/>
    <w:rsid w:val="00FF3B7B"/>
    <w:rsid w:val="00FF3FEC"/>
    <w:rsid w:val="00FF5F0A"/>
    <w:rsid w:val="00FF6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564"/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"/>
    <w:next w:val="a"/>
    <w:link w:val="10"/>
    <w:qFormat/>
    <w:rsid w:val="000B1292"/>
    <w:pPr>
      <w:keepNext/>
      <w:keepLines/>
      <w:spacing w:before="240" w:after="0"/>
      <w:jc w:val="both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FF136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5F0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13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unhideWhenUsed/>
    <w:rsid w:val="00FF1369"/>
    <w:rPr>
      <w:color w:val="0000FF"/>
      <w:u w:val="single"/>
    </w:rPr>
  </w:style>
  <w:style w:type="paragraph" w:styleId="a5">
    <w:name w:val="header"/>
    <w:basedOn w:val="a"/>
    <w:link w:val="11"/>
    <w:uiPriority w:val="99"/>
    <w:unhideWhenUsed/>
    <w:rsid w:val="00FF1369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6">
    <w:name w:val="Верхний колонтитул Знак"/>
    <w:basedOn w:val="a0"/>
    <w:uiPriority w:val="99"/>
    <w:rsid w:val="00FF1369"/>
  </w:style>
  <w:style w:type="paragraph" w:styleId="a7">
    <w:name w:val="Body Text"/>
    <w:basedOn w:val="a"/>
    <w:link w:val="12"/>
    <w:semiHidden/>
    <w:unhideWhenUsed/>
    <w:rsid w:val="00FF1369"/>
    <w:pPr>
      <w:spacing w:after="0" w:line="240" w:lineRule="auto"/>
    </w:pPr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a8">
    <w:name w:val="Основной текст Знак"/>
    <w:basedOn w:val="a0"/>
    <w:uiPriority w:val="99"/>
    <w:semiHidden/>
    <w:rsid w:val="00FF1369"/>
  </w:style>
  <w:style w:type="character" w:customStyle="1" w:styleId="11">
    <w:name w:val="Верхний колонтитул Знак1"/>
    <w:link w:val="a5"/>
    <w:locked/>
    <w:rsid w:val="00FF1369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2">
    <w:name w:val="Основной текст Знак1"/>
    <w:link w:val="a7"/>
    <w:semiHidden/>
    <w:lock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9">
    <w:name w:val="МОН"/>
    <w:basedOn w:val="a"/>
    <w:link w:val="aa"/>
    <w:rsid w:val="00FF1369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МОН Знак"/>
    <w:link w:val="a9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FF136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95D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95D7C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uiPriority w:val="34"/>
    <w:qFormat/>
    <w:rsid w:val="00BC1372"/>
    <w:pPr>
      <w:ind w:left="720"/>
      <w:contextualSpacing/>
    </w:pPr>
  </w:style>
  <w:style w:type="paragraph" w:styleId="ae">
    <w:name w:val="footer"/>
    <w:basedOn w:val="a"/>
    <w:link w:val="af"/>
    <w:uiPriority w:val="99"/>
    <w:unhideWhenUsed/>
    <w:rsid w:val="00962E4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962E4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0"/>
    <w:link w:val="1"/>
    <w:rsid w:val="000B129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F5F0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f0">
    <w:name w:val="footnote reference"/>
    <w:basedOn w:val="a0"/>
    <w:rsid w:val="00D94EC8"/>
    <w:rPr>
      <w:vertAlign w:val="superscript"/>
    </w:rPr>
  </w:style>
  <w:style w:type="paragraph" w:styleId="af1">
    <w:name w:val="footnote text"/>
    <w:basedOn w:val="a"/>
    <w:link w:val="af2"/>
    <w:uiPriority w:val="99"/>
    <w:semiHidden/>
    <w:unhideWhenUsed/>
    <w:rsid w:val="00D94EC8"/>
    <w:pPr>
      <w:spacing w:after="0" w:line="240" w:lineRule="auto"/>
      <w:ind w:firstLine="709"/>
    </w:pPr>
    <w:rPr>
      <w:rFonts w:eastAsiaTheme="minorEastAsia"/>
      <w:sz w:val="24"/>
      <w:szCs w:val="20"/>
      <w:lang w:eastAsia="ru-RU"/>
    </w:rPr>
  </w:style>
  <w:style w:type="character" w:customStyle="1" w:styleId="af2">
    <w:name w:val="Текст сноски Знак"/>
    <w:basedOn w:val="a0"/>
    <w:link w:val="af1"/>
    <w:uiPriority w:val="99"/>
    <w:semiHidden/>
    <w:rsid w:val="00D94EC8"/>
    <w:rPr>
      <w:rFonts w:eastAsiaTheme="minorEastAsia"/>
      <w:sz w:val="24"/>
      <w:szCs w:val="20"/>
      <w:lang w:eastAsia="ru-RU"/>
    </w:rPr>
  </w:style>
  <w:style w:type="paragraph" w:customStyle="1" w:styleId="Default">
    <w:name w:val="Default"/>
    <w:rsid w:val="00D344B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564"/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"/>
    <w:next w:val="a"/>
    <w:link w:val="10"/>
    <w:qFormat/>
    <w:rsid w:val="000B1292"/>
    <w:pPr>
      <w:keepNext/>
      <w:keepLines/>
      <w:spacing w:before="240" w:after="0"/>
      <w:jc w:val="both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FF136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5F0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13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unhideWhenUsed/>
    <w:rsid w:val="00FF1369"/>
    <w:rPr>
      <w:color w:val="0000FF"/>
      <w:u w:val="single"/>
    </w:rPr>
  </w:style>
  <w:style w:type="paragraph" w:styleId="a5">
    <w:name w:val="header"/>
    <w:basedOn w:val="a"/>
    <w:link w:val="11"/>
    <w:uiPriority w:val="99"/>
    <w:unhideWhenUsed/>
    <w:rsid w:val="00FF1369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6">
    <w:name w:val="Верхний колонтитул Знак"/>
    <w:basedOn w:val="a0"/>
    <w:uiPriority w:val="99"/>
    <w:rsid w:val="00FF1369"/>
  </w:style>
  <w:style w:type="paragraph" w:styleId="a7">
    <w:name w:val="Body Text"/>
    <w:basedOn w:val="a"/>
    <w:link w:val="12"/>
    <w:semiHidden/>
    <w:unhideWhenUsed/>
    <w:rsid w:val="00FF1369"/>
    <w:pPr>
      <w:spacing w:after="0" w:line="240" w:lineRule="auto"/>
    </w:pPr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a8">
    <w:name w:val="Основной текст Знак"/>
    <w:basedOn w:val="a0"/>
    <w:uiPriority w:val="99"/>
    <w:semiHidden/>
    <w:rsid w:val="00FF1369"/>
  </w:style>
  <w:style w:type="character" w:customStyle="1" w:styleId="11">
    <w:name w:val="Верхний колонтитул Знак1"/>
    <w:link w:val="a5"/>
    <w:locked/>
    <w:rsid w:val="00FF1369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2">
    <w:name w:val="Основной текст Знак1"/>
    <w:link w:val="a7"/>
    <w:semiHidden/>
    <w:lock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9">
    <w:name w:val="МОН"/>
    <w:basedOn w:val="a"/>
    <w:link w:val="aa"/>
    <w:rsid w:val="00FF1369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МОН Знак"/>
    <w:link w:val="a9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FF136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95D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95D7C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uiPriority w:val="34"/>
    <w:qFormat/>
    <w:rsid w:val="00BC1372"/>
    <w:pPr>
      <w:ind w:left="720"/>
      <w:contextualSpacing/>
    </w:pPr>
  </w:style>
  <w:style w:type="paragraph" w:styleId="ae">
    <w:name w:val="footer"/>
    <w:basedOn w:val="a"/>
    <w:link w:val="af"/>
    <w:uiPriority w:val="99"/>
    <w:unhideWhenUsed/>
    <w:rsid w:val="00962E4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962E4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0"/>
    <w:link w:val="1"/>
    <w:rsid w:val="000B129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F5F0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f0">
    <w:name w:val="footnote reference"/>
    <w:basedOn w:val="a0"/>
    <w:rsid w:val="00D94EC8"/>
    <w:rPr>
      <w:vertAlign w:val="superscript"/>
    </w:rPr>
  </w:style>
  <w:style w:type="paragraph" w:styleId="af1">
    <w:name w:val="footnote text"/>
    <w:basedOn w:val="a"/>
    <w:link w:val="af2"/>
    <w:uiPriority w:val="99"/>
    <w:semiHidden/>
    <w:unhideWhenUsed/>
    <w:rsid w:val="00D94EC8"/>
    <w:pPr>
      <w:spacing w:after="0" w:line="240" w:lineRule="auto"/>
      <w:ind w:firstLine="709"/>
    </w:pPr>
    <w:rPr>
      <w:rFonts w:eastAsiaTheme="minorEastAsia"/>
      <w:sz w:val="24"/>
      <w:szCs w:val="20"/>
      <w:lang w:eastAsia="ru-RU"/>
    </w:rPr>
  </w:style>
  <w:style w:type="character" w:customStyle="1" w:styleId="af2">
    <w:name w:val="Текст сноски Знак"/>
    <w:basedOn w:val="a0"/>
    <w:link w:val="af1"/>
    <w:uiPriority w:val="99"/>
    <w:semiHidden/>
    <w:rsid w:val="00D94EC8"/>
    <w:rPr>
      <w:rFonts w:eastAsiaTheme="minorEastAsia"/>
      <w:sz w:val="24"/>
      <w:szCs w:val="20"/>
      <w:lang w:eastAsia="ru-RU"/>
    </w:rPr>
  </w:style>
  <w:style w:type="paragraph" w:customStyle="1" w:styleId="Default">
    <w:name w:val="Default"/>
    <w:rsid w:val="00D344B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0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g"/><Relationship Id="rId3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zer\Desktop\&#1101;&#1083;&#1077;&#1082;&#1090;&#1088;&#1086;&#1085;&#1085;&#1099;&#1081;%20&#1092;&#1086;&#1088;&#1084;&#1091;&#1083;&#1103;&#1088;%20&#1087;&#1088;&#1080;&#1082;&#1072;&#1079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57FF5E-6398-4773-AD8A-303FBFA8F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электронный формуляр приказа.dotx</Template>
  <TotalTime>900</TotalTime>
  <Pages>1</Pages>
  <Words>4558</Words>
  <Characters>25987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Вилесова</dc:creator>
  <cp:lastModifiedBy>Любовь Юрьевна  Малкова</cp:lastModifiedBy>
  <cp:revision>95</cp:revision>
  <cp:lastPrinted>2024-02-06T09:19:00Z</cp:lastPrinted>
  <dcterms:created xsi:type="dcterms:W3CDTF">2023-02-02T11:13:00Z</dcterms:created>
  <dcterms:modified xsi:type="dcterms:W3CDTF">2024-02-06T09:21:00Z</dcterms:modified>
</cp:coreProperties>
</file>